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margin" w:tblpXSpec="center" w:tblpY="1391"/>
        <w:tblW w:w="1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995"/>
        <w:gridCol w:w="210"/>
        <w:gridCol w:w="71"/>
        <w:gridCol w:w="400"/>
        <w:gridCol w:w="310"/>
        <w:gridCol w:w="566"/>
        <w:gridCol w:w="554"/>
        <w:gridCol w:w="84"/>
        <w:gridCol w:w="741"/>
        <w:gridCol w:w="890"/>
        <w:gridCol w:w="142"/>
        <w:gridCol w:w="123"/>
        <w:gridCol w:w="442"/>
        <w:gridCol w:w="658"/>
        <w:gridCol w:w="2461"/>
      </w:tblGrid>
      <w:tr w:rsidR="008B74DE" w:rsidRPr="0068320C" w14:paraId="71B0640C" w14:textId="77777777" w:rsidTr="008B74DE">
        <w:trPr>
          <w:trHeight w:hRule="exact" w:val="397"/>
        </w:trPr>
        <w:tc>
          <w:tcPr>
            <w:tcW w:w="11477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14:paraId="6D0EF3EB" w14:textId="7ADE541C" w:rsidR="008B74DE" w:rsidRPr="00305E7C" w:rsidRDefault="008B74DE" w:rsidP="008B74DE">
            <w:pPr>
              <w:jc w:val="center"/>
              <w:rPr>
                <w:rFonts w:ascii="Arial" w:hAnsi="Arial" w:cs="Arial"/>
                <w:b/>
                <w:color w:val="FFFFFF"/>
                <w:sz w:val="12"/>
              </w:rPr>
            </w:pPr>
            <w:r w:rsidRPr="00305E7C">
              <w:rPr>
                <w:rFonts w:ascii="Arial" w:hAnsi="Arial" w:cs="Arial"/>
                <w:b/>
                <w:color w:val="FFFFFF"/>
                <w:sz w:val="24"/>
              </w:rPr>
              <w:t>Dados do Corretor</w:t>
            </w:r>
          </w:p>
        </w:tc>
      </w:tr>
      <w:tr w:rsidR="008B74DE" w:rsidRPr="0068320C" w14:paraId="70C7D0BF" w14:textId="77777777" w:rsidTr="008B74DE">
        <w:trPr>
          <w:trHeight w:hRule="exact" w:val="397"/>
        </w:trPr>
        <w:tc>
          <w:tcPr>
            <w:tcW w:w="48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6FB0CEF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NOME/RAZÃO SOCIAL</w:t>
            </w:r>
          </w:p>
          <w:p w14:paraId="382BE7F2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76DEE75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CNPJ</w:t>
            </w:r>
          </w:p>
          <w:p w14:paraId="1F61B32E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223B9CA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CÓDIGO SUSEP</w:t>
            </w:r>
          </w:p>
          <w:p w14:paraId="2F9B3833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:rsidRPr="00F11788" w14:paraId="08231868" w14:textId="77777777" w:rsidTr="008B74DE">
        <w:trPr>
          <w:trHeight w:val="443"/>
        </w:trPr>
        <w:tc>
          <w:tcPr>
            <w:tcW w:w="11477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02686" w14:textId="77777777" w:rsidR="008B74DE" w:rsidRPr="00305E7C" w:rsidRDefault="008B74DE" w:rsidP="008B74DE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TIPO DE ENDEREÇO</w:t>
            </w:r>
          </w:p>
          <w:p w14:paraId="66F2B553" w14:textId="77777777" w:rsidR="008B74DE" w:rsidRPr="00305E7C" w:rsidRDefault="008B74DE" w:rsidP="008B74DE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Residencial  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  <w:lang w:val="pt-BR"/>
              </w:rPr>
            </w:r>
            <w:r w:rsidR="00871462">
              <w:rPr>
                <w:rFonts w:ascii="Arial" w:hAnsi="Arial" w:cs="Arial"/>
                <w:sz w:val="16"/>
                <w:szCs w:val="16"/>
                <w:lang w:val="pt-BR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Comercial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  <w:lang w:val="pt-BR"/>
              </w:rPr>
            </w:r>
            <w:r w:rsidR="00871462">
              <w:rPr>
                <w:rFonts w:ascii="Arial" w:hAnsi="Arial" w:cs="Arial"/>
                <w:sz w:val="16"/>
                <w:szCs w:val="16"/>
                <w:lang w:val="pt-BR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Cobrança  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  <w:lang w:val="pt-BR"/>
              </w:rPr>
            </w:r>
            <w:r w:rsidR="00871462">
              <w:rPr>
                <w:rFonts w:ascii="Arial" w:hAnsi="Arial" w:cs="Arial"/>
                <w:sz w:val="16"/>
                <w:szCs w:val="16"/>
                <w:lang w:val="pt-BR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Correspondência</w:t>
            </w:r>
          </w:p>
        </w:tc>
      </w:tr>
      <w:tr w:rsidR="008B74DE" w14:paraId="7E2A5F79" w14:textId="77777777" w:rsidTr="008B74DE">
        <w:trPr>
          <w:trHeight w:hRule="exact" w:val="397"/>
        </w:trPr>
        <w:tc>
          <w:tcPr>
            <w:tcW w:w="5936" w:type="dxa"/>
            <w:gridSpan w:val="8"/>
          </w:tcPr>
          <w:p w14:paraId="456C0CCC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ENDEREÇO</w:t>
            </w:r>
          </w:p>
          <w:p w14:paraId="5D33BEBB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080" w:type="dxa"/>
            <w:gridSpan w:val="7"/>
          </w:tcPr>
          <w:p w14:paraId="2528F6DC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COMPLEMENTO</w:t>
            </w:r>
          </w:p>
          <w:p w14:paraId="2F93111E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461" w:type="dxa"/>
          </w:tcPr>
          <w:p w14:paraId="38047268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2"/>
              </w:rPr>
              <w:t>CEP</w:t>
            </w:r>
          </w:p>
          <w:p w14:paraId="1DA5D6B3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14:paraId="76911C06" w14:textId="77777777" w:rsidTr="008B74DE">
        <w:trPr>
          <w:trHeight w:hRule="exact" w:val="397"/>
        </w:trPr>
        <w:tc>
          <w:tcPr>
            <w:tcW w:w="4506" w:type="dxa"/>
            <w:gridSpan w:val="5"/>
          </w:tcPr>
          <w:p w14:paraId="3A9DABFA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BAIRRO</w:t>
            </w:r>
          </w:p>
          <w:p w14:paraId="4DDB7BF2" w14:textId="77777777" w:rsidR="008B74DE" w:rsidRPr="00305E7C" w:rsidRDefault="008B74DE" w:rsidP="008B74DE">
            <w:pPr>
              <w:rPr>
                <w:rFonts w:ascii="Arial" w:hAnsi="Arial" w:cs="Arial"/>
                <w:sz w:val="18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255" w:type="dxa"/>
            <w:gridSpan w:val="5"/>
          </w:tcPr>
          <w:p w14:paraId="782EE2DB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CIDADE</w:t>
            </w:r>
          </w:p>
          <w:p w14:paraId="39C1D3A2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255" w:type="dxa"/>
            <w:gridSpan w:val="5"/>
          </w:tcPr>
          <w:p w14:paraId="5BE0D33A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ESTADO</w:t>
            </w:r>
          </w:p>
          <w:p w14:paraId="5B144F0E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461" w:type="dxa"/>
          </w:tcPr>
          <w:p w14:paraId="3529B702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PAÍS</w:t>
            </w:r>
          </w:p>
          <w:p w14:paraId="1C5EA949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8B74DE" w14:paraId="25AA2DCB" w14:textId="77777777" w:rsidTr="008B74DE">
        <w:trPr>
          <w:trHeight w:hRule="exact" w:val="397"/>
        </w:trPr>
        <w:tc>
          <w:tcPr>
            <w:tcW w:w="4506" w:type="dxa"/>
            <w:gridSpan w:val="5"/>
          </w:tcPr>
          <w:p w14:paraId="37ED0F76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14:paraId="1C76F052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410" w:type="dxa"/>
            <w:gridSpan w:val="8"/>
          </w:tcPr>
          <w:p w14:paraId="19EE3416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14:paraId="6250EF9B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561" w:type="dxa"/>
            <w:gridSpan w:val="3"/>
          </w:tcPr>
          <w:p w14:paraId="5604EF50" w14:textId="77777777" w:rsidR="008B74DE" w:rsidRPr="00305E7C" w:rsidRDefault="008B74DE" w:rsidP="008B74DE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CELULAR</w:t>
            </w:r>
          </w:p>
          <w:p w14:paraId="165DC062" w14:textId="77777777" w:rsidR="008B74DE" w:rsidRPr="00305E7C" w:rsidRDefault="008B74DE" w:rsidP="008B74DE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7F4A44" w:rsidRPr="00410935" w14:paraId="7B239CC9" w14:textId="77777777" w:rsidTr="00AC60FF">
        <w:trPr>
          <w:trHeight w:hRule="exact" w:val="397"/>
        </w:trPr>
        <w:tc>
          <w:tcPr>
            <w:tcW w:w="11477" w:type="dxa"/>
            <w:gridSpan w:val="16"/>
          </w:tcPr>
          <w:p w14:paraId="0CC760C8" w14:textId="77777777" w:rsidR="00410935" w:rsidRDefault="00410935" w:rsidP="00410935">
            <w:pPr>
              <w:rPr>
                <w:rFonts w:ascii="Arial" w:hAnsi="Arial" w:cs="Arial"/>
                <w:sz w:val="12"/>
                <w:lang w:val="pt-BR"/>
              </w:rPr>
            </w:pPr>
            <w:r>
              <w:rPr>
                <w:rFonts w:ascii="Arial" w:hAnsi="Arial" w:cs="Arial"/>
                <w:sz w:val="12"/>
                <w:lang w:val="pt-BR"/>
              </w:rPr>
              <w:t>CORRETOR BRADESCO?</w:t>
            </w:r>
          </w:p>
          <w:p w14:paraId="57D88E3B" w14:textId="77777777" w:rsidR="00410935" w:rsidRDefault="00410935" w:rsidP="00410935">
            <w:pPr>
              <w:rPr>
                <w:rFonts w:ascii="Arial" w:hAnsi="Arial" w:cs="Arial"/>
                <w:sz w:val="14"/>
                <w:szCs w:val="16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</w:rPr>
              <w:t xml:space="preserve">Sim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 w:rsidRPr="00305E7C">
              <w:rPr>
                <w:rFonts w:ascii="Arial" w:hAnsi="Arial" w:cs="Arial"/>
                <w:sz w:val="14"/>
                <w:szCs w:val="16"/>
              </w:rPr>
              <w:t>Não</w:t>
            </w:r>
            <w:proofErr w:type="spellEnd"/>
            <w:r w:rsidRPr="00305E7C">
              <w:rPr>
                <w:rFonts w:ascii="Arial" w:hAnsi="Arial" w:cs="Arial"/>
                <w:sz w:val="14"/>
                <w:szCs w:val="16"/>
              </w:rPr>
              <w:t xml:space="preserve">                                                                      </w:t>
            </w:r>
          </w:p>
          <w:p w14:paraId="58C43B4B" w14:textId="6A61A031" w:rsidR="007F4A44" w:rsidRPr="00410935" w:rsidRDefault="007F4A44" w:rsidP="008B74DE">
            <w:pPr>
              <w:rPr>
                <w:rFonts w:ascii="Arial" w:hAnsi="Arial" w:cs="Arial"/>
                <w:sz w:val="12"/>
                <w:lang w:val="pt-BR"/>
              </w:rPr>
            </w:pPr>
          </w:p>
        </w:tc>
      </w:tr>
      <w:tr w:rsidR="00517142" w:rsidRPr="00F11788" w14:paraId="005FA72B" w14:textId="77777777" w:rsidTr="0002397F">
        <w:trPr>
          <w:trHeight w:hRule="exact" w:val="397"/>
        </w:trPr>
        <w:tc>
          <w:tcPr>
            <w:tcW w:w="11477" w:type="dxa"/>
            <w:gridSpan w:val="16"/>
            <w:shd w:val="clear" w:color="auto" w:fill="808080" w:themeFill="background1" w:themeFillShade="80"/>
            <w:vAlign w:val="center"/>
          </w:tcPr>
          <w:p w14:paraId="50E871B9" w14:textId="4E00835B" w:rsidR="00517142" w:rsidRPr="00F11788" w:rsidRDefault="0002397F" w:rsidP="0002397F">
            <w:pPr>
              <w:jc w:val="center"/>
              <w:rPr>
                <w:rFonts w:ascii="Arial" w:hAnsi="Arial" w:cs="Arial"/>
                <w:b/>
                <w:color w:val="FFFFFF"/>
                <w:sz w:val="24"/>
                <w:lang w:val="pt-BR"/>
              </w:rPr>
            </w:pPr>
            <w:r w:rsidRPr="00F11788">
              <w:rPr>
                <w:rFonts w:ascii="Arial" w:hAnsi="Arial" w:cs="Arial"/>
                <w:b/>
                <w:color w:val="FFFFFF"/>
                <w:sz w:val="24"/>
                <w:lang w:val="pt-BR"/>
              </w:rPr>
              <w:t>Dados de SUC-CPD</w:t>
            </w:r>
          </w:p>
        </w:tc>
      </w:tr>
      <w:tr w:rsidR="00517142" w:rsidRPr="00F11788" w14:paraId="08418A8E" w14:textId="77777777" w:rsidTr="006B24DF">
        <w:trPr>
          <w:trHeight w:hRule="exact" w:val="397"/>
        </w:trPr>
        <w:tc>
          <w:tcPr>
            <w:tcW w:w="3825" w:type="dxa"/>
            <w:gridSpan w:val="2"/>
          </w:tcPr>
          <w:p w14:paraId="5DF2A775" w14:textId="77777777" w:rsidR="00517142" w:rsidRPr="00410935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>
              <w:rPr>
                <w:rFonts w:ascii="Arial" w:hAnsi="Arial" w:cs="Arial"/>
                <w:sz w:val="12"/>
                <w:lang w:val="pt-BR"/>
              </w:rPr>
              <w:t>SUC-CPD</w:t>
            </w:r>
          </w:p>
        </w:tc>
        <w:tc>
          <w:tcPr>
            <w:tcW w:w="3826" w:type="dxa"/>
            <w:gridSpan w:val="9"/>
          </w:tcPr>
          <w:p w14:paraId="4715E25F" w14:textId="49084959" w:rsidR="00517142" w:rsidRPr="00410935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>
              <w:rPr>
                <w:rFonts w:ascii="Arial" w:hAnsi="Arial" w:cs="Arial"/>
                <w:sz w:val="12"/>
                <w:lang w:val="pt-BR"/>
              </w:rPr>
              <w:t>NOME SUCURSAL</w:t>
            </w:r>
          </w:p>
        </w:tc>
        <w:tc>
          <w:tcPr>
            <w:tcW w:w="3826" w:type="dxa"/>
            <w:gridSpan w:val="5"/>
          </w:tcPr>
          <w:p w14:paraId="5A1239D5" w14:textId="25B9FA1E" w:rsidR="00517142" w:rsidRPr="00410935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>
              <w:rPr>
                <w:rFonts w:ascii="Arial" w:hAnsi="Arial" w:cs="Arial"/>
                <w:sz w:val="12"/>
                <w:lang w:val="pt-BR"/>
              </w:rPr>
              <w:t>CANAL (REDE, MERCADO OU CORPORATE):</w:t>
            </w:r>
          </w:p>
        </w:tc>
      </w:tr>
      <w:tr w:rsidR="00517142" w:rsidRPr="00F11788" w14:paraId="2D9101F1" w14:textId="77777777" w:rsidTr="008B74DE">
        <w:trPr>
          <w:trHeight w:hRule="exact" w:val="373"/>
        </w:trPr>
        <w:tc>
          <w:tcPr>
            <w:tcW w:w="11477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14:paraId="0CAB9573" w14:textId="77777777" w:rsidR="00517142" w:rsidRPr="00305E7C" w:rsidRDefault="00517142" w:rsidP="00517142">
            <w:pPr>
              <w:jc w:val="center"/>
              <w:rPr>
                <w:rFonts w:ascii="Arial" w:hAnsi="Arial" w:cs="Arial"/>
                <w:b/>
                <w:color w:val="FFFFFF"/>
                <w:sz w:val="12"/>
                <w:lang w:val="pt-BR"/>
              </w:rPr>
            </w:pPr>
            <w:r w:rsidRPr="00305E7C">
              <w:rPr>
                <w:rFonts w:ascii="Arial" w:hAnsi="Arial" w:cs="Arial"/>
                <w:b/>
                <w:color w:val="FFFFFF"/>
                <w:sz w:val="24"/>
                <w:lang w:val="pt-BR"/>
              </w:rPr>
              <w:t>Dados dos usuários que irão acessar o Sistema</w:t>
            </w:r>
          </w:p>
        </w:tc>
      </w:tr>
      <w:tr w:rsidR="00517142" w:rsidRPr="0068320C" w14:paraId="63AB6D4B" w14:textId="77777777" w:rsidTr="008B74DE">
        <w:trPr>
          <w:trHeight w:hRule="exact" w:val="397"/>
        </w:trPr>
        <w:tc>
          <w:tcPr>
            <w:tcW w:w="48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F0457FD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COMPLETO</w:t>
            </w:r>
          </w:p>
          <w:p w14:paraId="54B04BCB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A587E25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14:paraId="7FEC0B48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D79D20D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14:paraId="657C112A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517142" w:rsidRPr="0068320C" w14:paraId="6210B369" w14:textId="77777777" w:rsidTr="008B74DE">
        <w:trPr>
          <w:trHeight w:hRule="exact" w:val="397"/>
        </w:trPr>
        <w:tc>
          <w:tcPr>
            <w:tcW w:w="48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28CCBCF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COMPLETO</w:t>
            </w:r>
          </w:p>
          <w:p w14:paraId="2E739DD1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47A17B2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14:paraId="7AEBC70D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2403130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14:paraId="33ABD4D5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517142" w:rsidRPr="0068320C" w14:paraId="549A463F" w14:textId="77777777" w:rsidTr="008B74DE">
        <w:trPr>
          <w:trHeight w:hRule="exact" w:val="397"/>
        </w:trPr>
        <w:tc>
          <w:tcPr>
            <w:tcW w:w="481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5BFC0A6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COMPLETO</w:t>
            </w:r>
          </w:p>
          <w:p w14:paraId="184E83AA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71DBEB1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TELEFONE</w:t>
            </w:r>
          </w:p>
          <w:p w14:paraId="6B294D09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6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7D5013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E-MAIL</w:t>
            </w:r>
          </w:p>
          <w:p w14:paraId="2475C1D8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</w:tr>
      <w:tr w:rsidR="00517142" w:rsidRPr="00F11788" w14:paraId="4FA4B6E1" w14:textId="77777777" w:rsidTr="008B74DE">
        <w:trPr>
          <w:trHeight w:hRule="exact" w:val="380"/>
        </w:trPr>
        <w:tc>
          <w:tcPr>
            <w:tcW w:w="11477" w:type="dxa"/>
            <w:gridSpan w:val="16"/>
            <w:tcBorders>
              <w:bottom w:val="single" w:sz="4" w:space="0" w:color="auto"/>
            </w:tcBorders>
            <w:shd w:val="clear" w:color="auto" w:fill="808080"/>
            <w:vAlign w:val="center"/>
          </w:tcPr>
          <w:p w14:paraId="3D85C35E" w14:textId="77777777" w:rsidR="00517142" w:rsidRPr="00305E7C" w:rsidRDefault="00517142" w:rsidP="00517142">
            <w:pPr>
              <w:tabs>
                <w:tab w:val="left" w:pos="2268"/>
                <w:tab w:val="left" w:pos="4253"/>
                <w:tab w:val="left" w:pos="6237"/>
                <w:tab w:val="left" w:pos="8222"/>
              </w:tabs>
              <w:jc w:val="center"/>
              <w:rPr>
                <w:rFonts w:ascii="Arial" w:hAnsi="Arial" w:cs="Arial"/>
                <w:lang w:val="pt-BR"/>
              </w:rPr>
            </w:pPr>
            <w:r w:rsidRPr="00305E7C">
              <w:rPr>
                <w:rFonts w:ascii="Arial" w:hAnsi="Arial" w:cs="Arial"/>
                <w:b/>
                <w:color w:val="FFFFFF"/>
                <w:szCs w:val="22"/>
                <w:lang w:val="pt-BR"/>
              </w:rPr>
              <w:t>Dados Bancários e Fiscais</w:t>
            </w:r>
            <w:r w:rsidRPr="00305E7C">
              <w:rPr>
                <w:rFonts w:ascii="Arial" w:hAnsi="Arial" w:cs="Arial"/>
                <w:b/>
                <w:i/>
                <w:color w:val="FFFFFF"/>
                <w:sz w:val="28"/>
                <w:szCs w:val="28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b/>
                <w:i/>
                <w:color w:val="FFFFFF" w:themeColor="background1"/>
                <w:sz w:val="28"/>
                <w:szCs w:val="28"/>
                <w:lang w:val="pt-BR"/>
              </w:rPr>
              <w:t>(Imprescindíveis para pagamento de Comissão)</w:t>
            </w:r>
          </w:p>
        </w:tc>
      </w:tr>
      <w:tr w:rsidR="00517142" w:rsidRPr="00F11788" w14:paraId="25CA15B3" w14:textId="77777777" w:rsidTr="008B74DE">
        <w:trPr>
          <w:trHeight w:hRule="exact" w:val="397"/>
        </w:trPr>
        <w:tc>
          <w:tcPr>
            <w:tcW w:w="2830" w:type="dxa"/>
            <w:tcBorders>
              <w:bottom w:val="single" w:sz="4" w:space="0" w:color="auto"/>
            </w:tcBorders>
          </w:tcPr>
          <w:p w14:paraId="7D08A562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NOME BANCO</w:t>
            </w:r>
          </w:p>
          <w:p w14:paraId="4FBDA406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14:paraId="394A6B19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NÚMERO BANCO</w:t>
            </w:r>
          </w:p>
          <w:p w14:paraId="76FB6DA7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14:paraId="26AA9C20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AGÊNCIA</w:t>
            </w:r>
          </w:p>
          <w:p w14:paraId="7A344639" w14:textId="77777777" w:rsidR="00517142" w:rsidRPr="00305E7C" w:rsidRDefault="00517142" w:rsidP="00517142">
            <w:pPr>
              <w:rPr>
                <w:rFonts w:ascii="Arial" w:hAnsi="Arial" w:cs="Arial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2976" w:type="dxa"/>
            <w:gridSpan w:val="7"/>
            <w:tcBorders>
              <w:bottom w:val="single" w:sz="4" w:space="0" w:color="auto"/>
            </w:tcBorders>
          </w:tcPr>
          <w:p w14:paraId="4276E74D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>CONTA CORRENTE</w:t>
            </w:r>
          </w:p>
          <w:p w14:paraId="669452B5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6335CC82" w14:textId="77777777" w:rsidR="00517142" w:rsidRPr="00305E7C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TIPO DE CONTA</w:t>
            </w:r>
          </w:p>
          <w:p w14:paraId="21F38081" w14:textId="77777777" w:rsidR="00517142" w:rsidRPr="00305E7C" w:rsidRDefault="00517142" w:rsidP="00517142">
            <w:pPr>
              <w:rPr>
                <w:rFonts w:ascii="Arial" w:hAnsi="Arial" w:cs="Arial"/>
                <w:sz w:val="14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lang w:val="pt-BR"/>
              </w:rPr>
              <w:t>C/C</w:t>
            </w:r>
            <w:r w:rsidRPr="00305E7C">
              <w:rPr>
                <w:rFonts w:ascii="Arial" w:hAnsi="Arial" w:cs="Arial"/>
                <w:sz w:val="14"/>
                <w:szCs w:val="16"/>
                <w:lang w:val="pt-BR"/>
              </w:rPr>
              <w:t xml:space="preserve">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  <w:lang w:val="pt-BR"/>
              </w:rPr>
              <w:t xml:space="preserve">C/P  </w:t>
            </w:r>
          </w:p>
          <w:p w14:paraId="15959036" w14:textId="77777777" w:rsidR="00517142" w:rsidRPr="00305E7C" w:rsidRDefault="00517142" w:rsidP="00517142">
            <w:pPr>
              <w:rPr>
                <w:rFonts w:ascii="Arial" w:hAnsi="Arial" w:cs="Arial"/>
                <w:lang w:val="pt-BR"/>
              </w:rPr>
            </w:pPr>
          </w:p>
        </w:tc>
      </w:tr>
      <w:tr w:rsidR="00517142" w14:paraId="6AE9D908" w14:textId="77777777" w:rsidTr="008B74DE">
        <w:trPr>
          <w:trHeight w:hRule="exact" w:val="479"/>
        </w:trPr>
        <w:tc>
          <w:tcPr>
            <w:tcW w:w="11477" w:type="dxa"/>
            <w:gridSpan w:val="16"/>
            <w:tcBorders>
              <w:top w:val="single" w:sz="4" w:space="0" w:color="auto"/>
              <w:right w:val="single" w:sz="4" w:space="0" w:color="auto"/>
            </w:tcBorders>
          </w:tcPr>
          <w:p w14:paraId="54AF42B3" w14:textId="77777777" w:rsidR="00517142" w:rsidRPr="00305E7C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OPTANTE PELO SIMPLES NACIONAL                                                          NÚMERO DE INSCRIÇÃO MUNICIPAL</w:t>
            </w:r>
          </w:p>
          <w:p w14:paraId="629EC297" w14:textId="77777777" w:rsidR="00517142" w:rsidRPr="00305E7C" w:rsidRDefault="00517142" w:rsidP="00517142">
            <w:pPr>
              <w:rPr>
                <w:rFonts w:ascii="Arial" w:hAnsi="Arial" w:cs="Arial"/>
                <w:sz w:val="16"/>
                <w:szCs w:val="16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</w:rPr>
              <w:t xml:space="preserve">Sim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 w:rsidRPr="00305E7C">
              <w:rPr>
                <w:rFonts w:ascii="Arial" w:hAnsi="Arial" w:cs="Arial"/>
                <w:sz w:val="14"/>
                <w:szCs w:val="16"/>
              </w:rPr>
              <w:t>Não</w:t>
            </w:r>
            <w:proofErr w:type="spellEnd"/>
            <w:r w:rsidRPr="00305E7C">
              <w:rPr>
                <w:rFonts w:ascii="Arial" w:hAnsi="Arial" w:cs="Arial"/>
                <w:sz w:val="14"/>
                <w:szCs w:val="16"/>
              </w:rPr>
              <w:t xml:space="preserve">                                                                      </w:t>
            </w:r>
            <w:r w:rsidRPr="00305E7C">
              <w:rPr>
                <w:rFonts w:ascii="Arial" w:hAnsi="Arial" w:cs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305E7C">
              <w:rPr>
                <w:rFonts w:ascii="Arial" w:hAnsi="Arial" w:cs="Arial"/>
                <w:sz w:val="18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8"/>
              </w:rPr>
            </w:r>
            <w:r w:rsidRPr="00305E7C">
              <w:rPr>
                <w:rFonts w:ascii="Arial" w:hAnsi="Arial" w:cs="Arial"/>
                <w:sz w:val="18"/>
              </w:rPr>
              <w:fldChar w:fldCharType="separate"/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noProof/>
                <w:sz w:val="18"/>
              </w:rPr>
              <w:t> </w:t>
            </w:r>
            <w:r w:rsidRPr="00305E7C">
              <w:rPr>
                <w:rFonts w:ascii="Arial" w:hAnsi="Arial" w:cs="Arial"/>
                <w:sz w:val="18"/>
              </w:rPr>
              <w:fldChar w:fldCharType="end"/>
            </w:r>
          </w:p>
          <w:p w14:paraId="7F9BF477" w14:textId="77777777" w:rsidR="00517142" w:rsidRPr="00305E7C" w:rsidRDefault="00517142" w:rsidP="00517142">
            <w:pPr>
              <w:rPr>
                <w:rFonts w:ascii="Arial" w:hAnsi="Arial" w:cs="Arial"/>
                <w:sz w:val="12"/>
              </w:rPr>
            </w:pPr>
          </w:p>
          <w:p w14:paraId="1CFE82BA" w14:textId="77777777" w:rsidR="00517142" w:rsidRPr="00305E7C" w:rsidRDefault="00517142" w:rsidP="0051714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2"/>
              </w:rPr>
            </w:pPr>
            <w:r w:rsidRPr="00305E7C">
              <w:rPr>
                <w:rFonts w:ascii="Arial" w:hAnsi="Arial" w:cs="Arial"/>
                <w:sz w:val="12"/>
              </w:rPr>
              <w:t xml:space="preserve">a </w:t>
            </w:r>
          </w:p>
        </w:tc>
      </w:tr>
      <w:tr w:rsidR="00517142" w:rsidRPr="000E317A" w14:paraId="4347F851" w14:textId="77777777" w:rsidTr="008B74DE">
        <w:trPr>
          <w:trHeight w:hRule="exact" w:val="650"/>
        </w:trPr>
        <w:tc>
          <w:tcPr>
            <w:tcW w:w="11477" w:type="dxa"/>
            <w:gridSpan w:val="16"/>
            <w:tcBorders>
              <w:top w:val="single" w:sz="4" w:space="0" w:color="auto"/>
              <w:right w:val="single" w:sz="4" w:space="0" w:color="auto"/>
            </w:tcBorders>
          </w:tcPr>
          <w:p w14:paraId="28380257" w14:textId="77777777" w:rsidR="00517142" w:rsidRPr="00305E7C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SE OPTANTE PELO SIM PLES NACIONAL, QUAL A FAIXA DE RENDA/ALÍQUOTA DE ISS PRATICÁVEL (ANEXO III DA LC 122/2006)</w:t>
            </w:r>
          </w:p>
          <w:p w14:paraId="07BE95F5" w14:textId="77777777" w:rsidR="00517142" w:rsidRPr="00305E7C" w:rsidRDefault="00517142" w:rsidP="00517142">
            <w:pPr>
              <w:rPr>
                <w:rFonts w:ascii="Arial" w:hAnsi="Arial" w:cs="Arial"/>
                <w:color w:val="FF0000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 xml:space="preserve">* </w:t>
            </w:r>
            <w:r w:rsidRPr="00305E7C">
              <w:rPr>
                <w:rFonts w:ascii="Arial" w:hAnsi="Arial" w:cs="Arial"/>
                <w:color w:val="FF0000"/>
                <w:sz w:val="12"/>
                <w:lang w:val="pt-BR"/>
              </w:rPr>
              <w:t>a não-indicação implicará na retenção de ISS com alíquota de 5,00% conforme legislação tributária.</w:t>
            </w:r>
          </w:p>
          <w:p w14:paraId="358B7D05" w14:textId="77777777" w:rsidR="00517142" w:rsidRPr="00305E7C" w:rsidRDefault="00517142" w:rsidP="00517142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05E7C">
              <w:rPr>
                <w:rFonts w:ascii="Arial" w:hAnsi="Arial" w:cs="Arial"/>
                <w:sz w:val="16"/>
                <w:szCs w:val="16"/>
              </w:rPr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t> 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</w:rPr>
              <w:t>%</w:t>
            </w:r>
          </w:p>
        </w:tc>
      </w:tr>
      <w:tr w:rsidR="00517142" w:rsidRPr="000E317A" w14:paraId="5D7BF8EE" w14:textId="77777777" w:rsidTr="008B74DE">
        <w:trPr>
          <w:trHeight w:hRule="exact" w:val="537"/>
        </w:trPr>
        <w:tc>
          <w:tcPr>
            <w:tcW w:w="11477" w:type="dxa"/>
            <w:gridSpan w:val="16"/>
            <w:tcBorders>
              <w:top w:val="single" w:sz="4" w:space="0" w:color="auto"/>
              <w:right w:val="single" w:sz="4" w:space="0" w:color="auto"/>
            </w:tcBorders>
          </w:tcPr>
          <w:p w14:paraId="3B0E0A8D" w14:textId="77777777" w:rsidR="00517142" w:rsidRPr="00305E7C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PARA CORRETORES NÃO-DOMICILIADOS EM SÃO PAULO: POSSUI CADASTRO NO CPOM – CADASTRO DE EMPRESAS DE FORA DO MUNICÍPIO – PERANTE A PREFEITURA DE SÃO PAULO, SP?</w:t>
            </w:r>
          </w:p>
          <w:p w14:paraId="24B795DF" w14:textId="77777777" w:rsidR="00517142" w:rsidRPr="00305E7C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12"/>
                <w:lang w:val="pt-BR"/>
              </w:rPr>
              <w:t>* a não-inscrição perante o CPOM implicará em retenção do ISS.</w:t>
            </w:r>
          </w:p>
          <w:p w14:paraId="31FD4CE7" w14:textId="77777777" w:rsidR="00517142" w:rsidRPr="00305E7C" w:rsidRDefault="00517142" w:rsidP="00517142">
            <w:pPr>
              <w:rPr>
                <w:rFonts w:ascii="Arial" w:hAnsi="Arial" w:cs="Arial"/>
                <w:sz w:val="12"/>
                <w:lang w:val="pt-BR"/>
              </w:rPr>
            </w:pP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r w:rsidRPr="00305E7C">
              <w:rPr>
                <w:rFonts w:ascii="Arial" w:hAnsi="Arial" w:cs="Arial"/>
                <w:sz w:val="14"/>
                <w:szCs w:val="16"/>
              </w:rPr>
              <w:t xml:space="preserve">Sim    </w:t>
            </w:r>
            <w:r w:rsidRPr="00305E7C">
              <w:rPr>
                <w:rFonts w:ascii="Arial" w:hAnsi="Arial" w:cs="Arial"/>
                <w:sz w:val="21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21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21"/>
              </w:rPr>
            </w:r>
            <w:r w:rsidR="00871462">
              <w:rPr>
                <w:rFonts w:ascii="Arial" w:hAnsi="Arial" w:cs="Arial"/>
                <w:sz w:val="21"/>
              </w:rPr>
              <w:fldChar w:fldCharType="separate"/>
            </w:r>
            <w:r w:rsidRPr="00305E7C">
              <w:rPr>
                <w:rFonts w:ascii="Arial" w:hAnsi="Arial" w:cs="Arial"/>
                <w:sz w:val="21"/>
              </w:rPr>
              <w:fldChar w:fldCharType="end"/>
            </w:r>
            <w:r w:rsidRPr="00305E7C"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 w:rsidRPr="00305E7C">
              <w:rPr>
                <w:rFonts w:ascii="Arial" w:hAnsi="Arial" w:cs="Arial"/>
                <w:sz w:val="14"/>
                <w:szCs w:val="16"/>
              </w:rPr>
              <w:t>Não</w:t>
            </w:r>
            <w:proofErr w:type="spellEnd"/>
            <w:r w:rsidRPr="00305E7C">
              <w:rPr>
                <w:rFonts w:ascii="Arial" w:hAnsi="Arial" w:cs="Arial"/>
                <w:sz w:val="14"/>
                <w:szCs w:val="16"/>
              </w:rPr>
              <w:t xml:space="preserve">     </w:t>
            </w:r>
          </w:p>
        </w:tc>
      </w:tr>
      <w:tr w:rsidR="00517142" w:rsidRPr="00F11788" w14:paraId="281C3557" w14:textId="77777777" w:rsidTr="008B74DE">
        <w:trPr>
          <w:trHeight w:hRule="exact" w:val="296"/>
        </w:trPr>
        <w:tc>
          <w:tcPr>
            <w:tcW w:w="11477" w:type="dxa"/>
            <w:gridSpan w:val="16"/>
            <w:tcBorders>
              <w:right w:val="single" w:sz="4" w:space="0" w:color="auto"/>
            </w:tcBorders>
            <w:shd w:val="clear" w:color="auto" w:fill="808080"/>
            <w:vAlign w:val="center"/>
          </w:tcPr>
          <w:p w14:paraId="7809B972" w14:textId="77777777" w:rsidR="00517142" w:rsidRPr="00305E7C" w:rsidRDefault="00517142" w:rsidP="00517142">
            <w:pPr>
              <w:jc w:val="center"/>
              <w:rPr>
                <w:rFonts w:ascii="Arial" w:hAnsi="Arial" w:cs="Arial"/>
                <w:sz w:val="12"/>
                <w:szCs w:val="12"/>
                <w:lang w:val="pt-BR"/>
              </w:rPr>
            </w:pPr>
            <w:r w:rsidRPr="00305E7C">
              <w:rPr>
                <w:rFonts w:ascii="Arial" w:hAnsi="Arial" w:cs="Arial"/>
                <w:b/>
                <w:color w:val="FFFFFF"/>
                <w:sz w:val="24"/>
                <w:lang w:val="pt-BR"/>
              </w:rPr>
              <w:t>Relação de documentos a serem enviados (cópia)</w:t>
            </w:r>
          </w:p>
        </w:tc>
      </w:tr>
      <w:tr w:rsidR="00517142" w:rsidRPr="0092102C" w14:paraId="22E92FDA" w14:textId="77777777" w:rsidTr="008B74DE">
        <w:trPr>
          <w:trHeight w:val="311"/>
        </w:trPr>
        <w:tc>
          <w:tcPr>
            <w:tcW w:w="11477" w:type="dxa"/>
            <w:gridSpan w:val="16"/>
          </w:tcPr>
          <w:p w14:paraId="5D3705DF" w14:textId="77777777" w:rsidR="00517142" w:rsidRPr="00305E7C" w:rsidRDefault="00517142" w:rsidP="00517142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A corretora já fez algum treinamento de prevenção à fraude?        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Sim   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Não</w:t>
            </w:r>
          </w:p>
        </w:tc>
      </w:tr>
      <w:tr w:rsidR="00517142" w:rsidRPr="00F11788" w14:paraId="7CADC8B6" w14:textId="77777777" w:rsidTr="008B74DE">
        <w:trPr>
          <w:trHeight w:val="754"/>
        </w:trPr>
        <w:tc>
          <w:tcPr>
            <w:tcW w:w="11477" w:type="dxa"/>
            <w:gridSpan w:val="16"/>
          </w:tcPr>
          <w:p w14:paraId="66DD90FD" w14:textId="77777777" w:rsidR="00517142" w:rsidRPr="00305E7C" w:rsidRDefault="00517142" w:rsidP="00517142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Contrato Social – Última atualização                                           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Cartão SUSEP (Maximo 30 dias de emissão)                </w:t>
            </w:r>
          </w:p>
          <w:p w14:paraId="5D102F19" w14:textId="77777777" w:rsidR="00517142" w:rsidRPr="00305E7C" w:rsidRDefault="00517142" w:rsidP="00517142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Contribuição Sindical ou demonstrativo Simples Nacional      </w:t>
            </w:r>
            <w:r>
              <w:rPr>
                <w:rFonts w:ascii="Arial" w:hAnsi="Arial" w:cs="Arial"/>
                <w:sz w:val="16"/>
                <w:szCs w:val="16"/>
                <w:lang w:val="pt-BR"/>
              </w:rPr>
              <w:t xml:space="preserve">    </w:t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</w:t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Cartão CNPJ</w:t>
            </w:r>
          </w:p>
          <w:p w14:paraId="50EBAF38" w14:textId="77777777" w:rsidR="00517142" w:rsidRPr="00305E7C" w:rsidRDefault="00517142" w:rsidP="00517142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05E7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instrText xml:space="preserve"> FORMCHECKBOX </w:instrText>
            </w:r>
            <w:r w:rsidR="00871462">
              <w:rPr>
                <w:rFonts w:ascii="Arial" w:hAnsi="Arial" w:cs="Arial"/>
                <w:sz w:val="16"/>
                <w:szCs w:val="16"/>
              </w:rPr>
            </w:r>
            <w:r w:rsidR="008714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05E7C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05E7C">
              <w:rPr>
                <w:rFonts w:ascii="Arial" w:hAnsi="Arial" w:cs="Arial"/>
                <w:sz w:val="16"/>
                <w:szCs w:val="16"/>
                <w:lang w:val="pt-BR"/>
              </w:rPr>
              <w:t xml:space="preserve">  Alvará/CCM (inscrição na Prefeitura) </w:t>
            </w:r>
          </w:p>
        </w:tc>
      </w:tr>
      <w:tr w:rsidR="00517142" w:rsidRPr="00F11788" w14:paraId="7CBAD37E" w14:textId="77777777" w:rsidTr="008B74D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35" w:type="dxa"/>
            <w:gridSpan w:val="3"/>
            <w:tcBorders>
              <w:bottom w:val="single" w:sz="4" w:space="0" w:color="auto"/>
            </w:tcBorders>
          </w:tcPr>
          <w:p w14:paraId="31F9F85C" w14:textId="77777777" w:rsidR="00517142" w:rsidRDefault="00517142" w:rsidP="00517142">
            <w:pPr>
              <w:pStyle w:val="BodyText"/>
              <w:rPr>
                <w:lang w:val="pt-BR"/>
              </w:rPr>
            </w:pPr>
          </w:p>
          <w:p w14:paraId="5DB9C034" w14:textId="77777777" w:rsidR="00517142" w:rsidRDefault="00517142" w:rsidP="00517142">
            <w:pPr>
              <w:pStyle w:val="BodyText"/>
              <w:rPr>
                <w:lang w:val="pt-BR"/>
              </w:rPr>
            </w:pPr>
          </w:p>
          <w:p w14:paraId="3A0F827A" w14:textId="77777777" w:rsidR="00517142" w:rsidRDefault="00517142" w:rsidP="00517142">
            <w:pPr>
              <w:pStyle w:val="BodyText"/>
              <w:rPr>
                <w:lang w:val="pt-BR"/>
              </w:rPr>
            </w:pPr>
          </w:p>
          <w:p w14:paraId="000D5844" w14:textId="77777777" w:rsidR="00517142" w:rsidRPr="006D6970" w:rsidRDefault="00517142" w:rsidP="00517142">
            <w:pPr>
              <w:pStyle w:val="BodyText"/>
              <w:rPr>
                <w:lang w:val="pt-BR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auto"/>
            </w:tcBorders>
          </w:tcPr>
          <w:p w14:paraId="1AFFE94B" w14:textId="77777777" w:rsidR="00517142" w:rsidRPr="006D6970" w:rsidRDefault="00517142" w:rsidP="00517142">
            <w:pPr>
              <w:pStyle w:val="BodyText"/>
              <w:rPr>
                <w:lang w:val="pt-BR"/>
              </w:rPr>
            </w:pPr>
          </w:p>
        </w:tc>
        <w:tc>
          <w:tcPr>
            <w:tcW w:w="545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66A5ABC0" w14:textId="77777777" w:rsidR="00517142" w:rsidRPr="006D6970" w:rsidRDefault="00517142" w:rsidP="00517142">
            <w:pPr>
              <w:pStyle w:val="BodyText"/>
              <w:rPr>
                <w:lang w:val="pt-BR"/>
              </w:rPr>
            </w:pPr>
          </w:p>
        </w:tc>
      </w:tr>
      <w:tr w:rsidR="00517142" w14:paraId="0569CAD2" w14:textId="77777777" w:rsidTr="008B74D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35" w:type="dxa"/>
            <w:gridSpan w:val="3"/>
            <w:tcBorders>
              <w:top w:val="single" w:sz="4" w:space="0" w:color="auto"/>
              <w:bottom w:val="nil"/>
            </w:tcBorders>
          </w:tcPr>
          <w:p w14:paraId="26507473" w14:textId="77777777" w:rsidR="00517142" w:rsidRDefault="00517142" w:rsidP="00517142">
            <w:pPr>
              <w:pStyle w:val="BodyText"/>
              <w:spacing w:after="0"/>
              <w:jc w:val="center"/>
            </w:pPr>
            <w:r>
              <w:rPr>
                <w:sz w:val="12"/>
              </w:rPr>
              <w:t>LOCAL E DATA</w:t>
            </w:r>
          </w:p>
        </w:tc>
        <w:tc>
          <w:tcPr>
            <w:tcW w:w="1985" w:type="dxa"/>
            <w:gridSpan w:val="6"/>
            <w:tcBorders>
              <w:bottom w:val="nil"/>
            </w:tcBorders>
          </w:tcPr>
          <w:p w14:paraId="77901400" w14:textId="77777777" w:rsidR="00517142" w:rsidRDefault="00517142" w:rsidP="00517142">
            <w:pPr>
              <w:pStyle w:val="BodyText"/>
              <w:spacing w:before="40"/>
            </w:pPr>
          </w:p>
        </w:tc>
        <w:tc>
          <w:tcPr>
            <w:tcW w:w="5457" w:type="dxa"/>
            <w:gridSpan w:val="7"/>
            <w:tcBorders>
              <w:top w:val="single" w:sz="4" w:space="0" w:color="auto"/>
              <w:bottom w:val="nil"/>
              <w:right w:val="nil"/>
            </w:tcBorders>
          </w:tcPr>
          <w:p w14:paraId="6D5C34FD" w14:textId="77777777" w:rsidR="00517142" w:rsidRDefault="00517142" w:rsidP="00517142">
            <w:pPr>
              <w:pStyle w:val="BodyText"/>
              <w:spacing w:after="0"/>
              <w:jc w:val="center"/>
            </w:pPr>
            <w:r>
              <w:rPr>
                <w:sz w:val="12"/>
              </w:rPr>
              <w:t>ASSINATURA DO CORRETOR</w:t>
            </w:r>
          </w:p>
        </w:tc>
      </w:tr>
    </w:tbl>
    <w:p w14:paraId="469685F9" w14:textId="77777777" w:rsidR="006C5C91" w:rsidRPr="00E42270" w:rsidRDefault="006C5C91" w:rsidP="006C5C91">
      <w:pPr>
        <w:rPr>
          <w:kern w:val="16"/>
          <w:lang w:val="pt-BR"/>
        </w:rPr>
      </w:pPr>
    </w:p>
    <w:sectPr w:rsidR="006C5C91" w:rsidRPr="00E42270" w:rsidSect="00E422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68" w:right="1248" w:bottom="1797" w:left="1320" w:header="28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48F9B6" w14:textId="77777777" w:rsidR="00FE7295" w:rsidRDefault="00FE7295" w:rsidP="001E1DE1">
      <w:r>
        <w:separator/>
      </w:r>
    </w:p>
  </w:endnote>
  <w:endnote w:type="continuationSeparator" w:id="0">
    <w:p w14:paraId="21620B71" w14:textId="77777777" w:rsidR="00FE7295" w:rsidRDefault="00FE7295" w:rsidP="001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sReSans">
    <w:altName w:val="Arial"/>
    <w:panose1 w:val="020B0604020202020204"/>
    <w:charset w:val="00"/>
    <w:family w:val="swiss"/>
    <w:pitch w:val="variable"/>
    <w:sig w:usb0="800002AF" w:usb1="0000004A" w:usb2="00000000" w:usb3="00000000" w:csb0="0000001F" w:csb1="00000000"/>
    <w:embedRegular r:id="rId1" w:fontKey="{1E25EA8A-33D4-431D-A597-A2CF9DD84F6E}"/>
    <w:embedBold r:id="rId2" w:fontKey="{C56E5581-CB76-4C2D-A416-E8C7BF1940E4}"/>
    <w:embedItalic r:id="rId3" w:fontKey="{A95E6C46-688D-4768-B0DB-D18A34A0FF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0D195" w14:textId="77777777" w:rsidR="009A2F80" w:rsidRDefault="009A2F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7"/>
      <w:gridCol w:w="1554"/>
      <w:gridCol w:w="697"/>
    </w:tblGrid>
    <w:tr w:rsidR="009B1C70" w:rsidRPr="00150489" w14:paraId="0D542222" w14:textId="77777777" w:rsidTr="00F349A8">
      <w:trPr>
        <w:cantSplit/>
        <w:trHeight w:val="20"/>
      </w:trPr>
      <w:tc>
        <w:tcPr>
          <w:tcW w:w="3795" w:type="pct"/>
          <w:vAlign w:val="bottom"/>
        </w:tcPr>
        <w:p w14:paraId="17C4A3DE" w14:textId="77777777" w:rsidR="005A560E" w:rsidRPr="003F2899" w:rsidRDefault="005A560E" w:rsidP="009C34EE">
          <w:pPr>
            <w:rPr>
              <w:sz w:val="16"/>
              <w:szCs w:val="16"/>
              <w:lang w:val="pt-BR"/>
            </w:rPr>
          </w:pPr>
          <w:r w:rsidRPr="003F2899">
            <w:rPr>
              <w:sz w:val="16"/>
              <w:szCs w:val="16"/>
              <w:lang w:val="pt-BR"/>
            </w:rPr>
            <w:t>Av</w:t>
          </w:r>
          <w:r w:rsidR="00F349A8">
            <w:rPr>
              <w:sz w:val="16"/>
              <w:szCs w:val="16"/>
              <w:lang w:val="pt-BR"/>
            </w:rPr>
            <w:t xml:space="preserve">enida Faria Lima, 3064 – 7º, 8º e 9º andar - </w:t>
          </w:r>
          <w:r w:rsidRPr="003F2899">
            <w:rPr>
              <w:sz w:val="16"/>
              <w:szCs w:val="16"/>
              <w:lang w:val="pt-BR"/>
            </w:rPr>
            <w:t xml:space="preserve">CEP </w:t>
          </w:r>
          <w:r w:rsidR="00F349A8">
            <w:rPr>
              <w:sz w:val="16"/>
              <w:szCs w:val="16"/>
              <w:lang w:val="pt-BR"/>
            </w:rPr>
            <w:t>01451-000</w:t>
          </w:r>
          <w:r w:rsidRPr="003F2899">
            <w:rPr>
              <w:sz w:val="16"/>
              <w:szCs w:val="16"/>
              <w:lang w:val="pt-BR"/>
            </w:rPr>
            <w:t xml:space="preserve"> – São Paulo – SP – Brasil</w:t>
          </w:r>
        </w:p>
        <w:p w14:paraId="6DCF4AFF" w14:textId="77777777" w:rsidR="00F349A8" w:rsidRPr="007F4A44" w:rsidRDefault="005A560E" w:rsidP="009C34EE">
          <w:pPr>
            <w:rPr>
              <w:sz w:val="16"/>
              <w:szCs w:val="16"/>
              <w:lang w:val="en-US"/>
            </w:rPr>
          </w:pPr>
          <w:r w:rsidRPr="007F4A44">
            <w:rPr>
              <w:sz w:val="16"/>
              <w:szCs w:val="16"/>
              <w:lang w:val="en-US"/>
            </w:rPr>
            <w:t xml:space="preserve">Tel.: </w:t>
          </w:r>
          <w:r w:rsidR="00F349A8" w:rsidRPr="007F4A44">
            <w:rPr>
              <w:sz w:val="16"/>
              <w:szCs w:val="16"/>
              <w:lang w:val="en-US"/>
            </w:rPr>
            <w:t>0800 010 0123</w:t>
          </w:r>
        </w:p>
        <w:p w14:paraId="447D0030" w14:textId="77777777" w:rsidR="00F349A8" w:rsidRPr="00F349A8" w:rsidRDefault="00F349A8" w:rsidP="009C34EE">
          <w:pPr>
            <w:rPr>
              <w:sz w:val="16"/>
              <w:szCs w:val="16"/>
              <w:lang w:val="en-US"/>
            </w:rPr>
          </w:pPr>
          <w:r w:rsidRPr="00F349A8">
            <w:rPr>
              <w:sz w:val="16"/>
              <w:szCs w:val="16"/>
              <w:lang w:val="en-US"/>
            </w:rPr>
            <w:t>Email: suporte_comercial@sw</w:t>
          </w:r>
          <w:r>
            <w:rPr>
              <w:sz w:val="16"/>
              <w:szCs w:val="16"/>
              <w:lang w:val="en-US"/>
            </w:rPr>
            <w:t>issre.com</w:t>
          </w:r>
        </w:p>
        <w:p w14:paraId="0A7D0C7B" w14:textId="77777777" w:rsidR="005A560E" w:rsidRPr="00F349A8" w:rsidRDefault="00871462" w:rsidP="009C34EE">
          <w:pPr>
            <w:rPr>
              <w:sz w:val="16"/>
              <w:szCs w:val="16"/>
              <w:lang w:val="en-US"/>
            </w:rPr>
          </w:pPr>
          <w:hyperlink r:id="rId1" w:history="1">
            <w:r w:rsidR="005A560E" w:rsidRPr="00F349A8">
              <w:rPr>
                <w:rStyle w:val="Hyperlink"/>
                <w:sz w:val="16"/>
                <w:szCs w:val="16"/>
                <w:lang w:val="en-US"/>
              </w:rPr>
              <w:t>www.swissre.com/corporatesolutions</w:t>
            </w:r>
          </w:hyperlink>
        </w:p>
        <w:p w14:paraId="7A547264" w14:textId="77777777" w:rsidR="005A560E" w:rsidRPr="007F4A44" w:rsidRDefault="00871462" w:rsidP="009C34EE">
          <w:pPr>
            <w:rPr>
              <w:sz w:val="16"/>
              <w:szCs w:val="16"/>
              <w:lang w:val="en-US"/>
            </w:rPr>
          </w:pPr>
          <w:hyperlink r:id="rId2" w:history="1">
            <w:r w:rsidR="00F349A8" w:rsidRPr="007F4A44">
              <w:rPr>
                <w:rStyle w:val="Hyperlink"/>
                <w:sz w:val="16"/>
                <w:szCs w:val="16"/>
                <w:lang w:val="en-US"/>
              </w:rPr>
              <w:t>www.swissre.com/corporatesolutionsbrasil</w:t>
            </w:r>
          </w:hyperlink>
        </w:p>
        <w:p w14:paraId="14B570E0" w14:textId="77777777" w:rsidR="00F349A8" w:rsidRPr="007F4A44" w:rsidRDefault="00F349A8" w:rsidP="009C34EE">
          <w:pPr>
            <w:rPr>
              <w:sz w:val="18"/>
              <w:szCs w:val="18"/>
              <w:lang w:val="en-US"/>
            </w:rPr>
          </w:pPr>
        </w:p>
      </w:tc>
      <w:tc>
        <w:tcPr>
          <w:tcW w:w="832" w:type="pct"/>
          <w:vAlign w:val="bottom"/>
        </w:tcPr>
        <w:p w14:paraId="0FB7EF4F" w14:textId="77777777" w:rsidR="009B1C70" w:rsidRPr="007F4A44" w:rsidRDefault="009B1C70" w:rsidP="009C34EE">
          <w:pPr>
            <w:rPr>
              <w:sz w:val="18"/>
              <w:szCs w:val="18"/>
              <w:lang w:val="en-US"/>
            </w:rPr>
          </w:pPr>
        </w:p>
      </w:tc>
      <w:tc>
        <w:tcPr>
          <w:tcW w:w="373" w:type="pct"/>
          <w:vAlign w:val="bottom"/>
        </w:tcPr>
        <w:p w14:paraId="1E646A71" w14:textId="77777777" w:rsidR="009B1C70" w:rsidRPr="00150489" w:rsidRDefault="009B1C70" w:rsidP="009C34EE">
          <w:pPr>
            <w:jc w:val="right"/>
            <w:rPr>
              <w:sz w:val="18"/>
              <w:szCs w:val="18"/>
            </w:rPr>
          </w:pPr>
          <w:r w:rsidRPr="00150489">
            <w:rPr>
              <w:sz w:val="18"/>
              <w:szCs w:val="18"/>
            </w:rPr>
            <w:fldChar w:fldCharType="begin"/>
          </w:r>
          <w:r w:rsidRPr="00150489">
            <w:rPr>
              <w:sz w:val="18"/>
              <w:szCs w:val="18"/>
            </w:rPr>
            <w:instrText xml:space="preserve"> PAGE   \* MERGEFORMAT </w:instrText>
          </w:r>
          <w:r w:rsidRPr="00150489">
            <w:rPr>
              <w:sz w:val="18"/>
              <w:szCs w:val="18"/>
            </w:rPr>
            <w:fldChar w:fldCharType="separate"/>
          </w:r>
          <w:r w:rsidR="003C3392">
            <w:rPr>
              <w:noProof/>
              <w:sz w:val="18"/>
              <w:szCs w:val="18"/>
            </w:rPr>
            <w:t>2</w:t>
          </w:r>
          <w:r w:rsidRPr="00150489">
            <w:rPr>
              <w:noProof/>
              <w:sz w:val="18"/>
              <w:szCs w:val="18"/>
            </w:rPr>
            <w:fldChar w:fldCharType="end"/>
          </w:r>
        </w:p>
      </w:tc>
    </w:tr>
  </w:tbl>
  <w:p w14:paraId="6FAE24DA" w14:textId="77777777" w:rsidR="009B1C70" w:rsidRPr="0095279A" w:rsidRDefault="009B1C70" w:rsidP="009B1C70">
    <w:pPr>
      <w:pStyle w:val="Footer"/>
      <w:rPr>
        <w:sz w:val="2"/>
        <w:szCs w:val="2"/>
      </w:rPr>
    </w:pPr>
  </w:p>
  <w:p w14:paraId="06C8A95F" w14:textId="77777777" w:rsidR="009B1C70" w:rsidRPr="009B1C70" w:rsidRDefault="009B1C70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5EE72" w14:textId="77777777" w:rsidR="009A2F80" w:rsidRDefault="009A2F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B6AC8" w14:textId="77777777" w:rsidR="00FE7295" w:rsidRDefault="00FE7295" w:rsidP="001E1DE1">
      <w:r>
        <w:separator/>
      </w:r>
    </w:p>
  </w:footnote>
  <w:footnote w:type="continuationSeparator" w:id="0">
    <w:p w14:paraId="6B267280" w14:textId="77777777" w:rsidR="00FE7295" w:rsidRDefault="00FE7295" w:rsidP="001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48B23" w14:textId="77777777" w:rsidR="009A2F80" w:rsidRDefault="009A2F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191" w:type="pct"/>
      <w:tblInd w:w="-62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695"/>
    </w:tblGrid>
    <w:tr w:rsidR="00E42270" w:rsidRPr="004D5E6F" w14:paraId="7C85F52F" w14:textId="77777777" w:rsidTr="00E42270">
      <w:trPr>
        <w:trHeight w:hRule="exact" w:val="850"/>
      </w:trPr>
      <w:tc>
        <w:tcPr>
          <w:tcW w:w="5000" w:type="pct"/>
        </w:tcPr>
        <w:p w14:paraId="1D706957" w14:textId="77777777" w:rsidR="009B1C70" w:rsidRPr="004D5E6F" w:rsidRDefault="00871462" w:rsidP="00E42270">
          <w:pPr>
            <w:tabs>
              <w:tab w:val="center" w:pos="4972"/>
            </w:tabs>
            <w:rPr>
              <w:sz w:val="2"/>
              <w:szCs w:val="2"/>
            </w:rPr>
          </w:pPr>
          <w:sdt>
            <w:sdtPr>
              <w:tag w:val="Logo"/>
              <w:id w:val="-1416232468"/>
            </w:sdtPr>
            <w:sdtEndPr/>
            <w:sdtContent>
              <w:r w:rsidR="002D472E">
                <w:rPr>
                  <w:noProof/>
                  <w:lang w:val="en-US" w:eastAsia="ja-JP"/>
                </w:rPr>
                <w:drawing>
                  <wp:inline distT="0" distB="0" distL="0" distR="0" wp14:anchorId="6FD9990E" wp14:editId="09D1AA78">
                    <wp:extent cx="2223769" cy="500400"/>
                    <wp:effectExtent l="0" t="0" r="5715" b="0"/>
                    <wp:docPr id="13" name="Picture 1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SR_CS_Logo_Black.emf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23769" cy="5004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  <w:r w:rsidR="00E42270">
            <w:tab/>
          </w:r>
        </w:p>
      </w:tc>
    </w:tr>
  </w:tbl>
  <w:p w14:paraId="3A1C1053" w14:textId="77777777" w:rsidR="009B1C70" w:rsidRDefault="009B1C70" w:rsidP="00E422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325" w:type="pct"/>
      <w:tblInd w:w="-62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9945"/>
    </w:tblGrid>
    <w:tr w:rsidR="009B1C70" w:rsidRPr="004D5E6F" w14:paraId="7B54F6DE" w14:textId="77777777" w:rsidTr="009B1C70">
      <w:trPr>
        <w:trHeight w:hRule="exact" w:val="964"/>
      </w:trPr>
      <w:sdt>
        <w:sdtPr>
          <w:tag w:val="Logo"/>
          <w:id w:val="1067227898"/>
        </w:sdtPr>
        <w:sdtEndPr/>
        <w:sdtContent>
          <w:tc>
            <w:tcPr>
              <w:tcW w:w="5000" w:type="pct"/>
            </w:tcPr>
            <w:p w14:paraId="050065FB" w14:textId="77777777" w:rsidR="009B1C70" w:rsidRPr="004D5E6F" w:rsidRDefault="002D472E" w:rsidP="009C34EE">
              <w:pPr>
                <w:rPr>
                  <w:sz w:val="2"/>
                  <w:szCs w:val="2"/>
                </w:rPr>
              </w:pPr>
              <w:r>
                <w:rPr>
                  <w:noProof/>
                  <w:lang w:val="en-US" w:eastAsia="ja-JP"/>
                </w:rPr>
                <w:drawing>
                  <wp:inline distT="0" distB="0" distL="0" distR="0" wp14:anchorId="4B858526" wp14:editId="5C51EE8D">
                    <wp:extent cx="2223769" cy="500400"/>
                    <wp:effectExtent l="0" t="0" r="5715" b="0"/>
                    <wp:docPr id="14" name="Picture 1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SR_CS_Logo_Black.emf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23769" cy="5004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058F94B1" w14:textId="77777777" w:rsidR="009B1C70" w:rsidRDefault="009B1C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4B62875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3613E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3B2CA9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018FA0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180F6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EAB1C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F00F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10D55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BBCD48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02A2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9895B5B"/>
    <w:multiLevelType w:val="hybridMultilevel"/>
    <w:tmpl w:val="E6701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857279">
    <w:abstractNumId w:val="9"/>
  </w:num>
  <w:num w:numId="2" w16cid:durableId="1092509824">
    <w:abstractNumId w:val="7"/>
  </w:num>
  <w:num w:numId="3" w16cid:durableId="334310114">
    <w:abstractNumId w:val="6"/>
  </w:num>
  <w:num w:numId="4" w16cid:durableId="49229759">
    <w:abstractNumId w:val="5"/>
  </w:num>
  <w:num w:numId="5" w16cid:durableId="1007706068">
    <w:abstractNumId w:val="4"/>
  </w:num>
  <w:num w:numId="6" w16cid:durableId="1705404629">
    <w:abstractNumId w:val="8"/>
  </w:num>
  <w:num w:numId="7" w16cid:durableId="1532911276">
    <w:abstractNumId w:val="3"/>
  </w:num>
  <w:num w:numId="8" w16cid:durableId="1623725535">
    <w:abstractNumId w:val="2"/>
  </w:num>
  <w:num w:numId="9" w16cid:durableId="783771734">
    <w:abstractNumId w:val="1"/>
  </w:num>
  <w:num w:numId="10" w16cid:durableId="266742744">
    <w:abstractNumId w:val="0"/>
  </w:num>
  <w:num w:numId="11" w16cid:durableId="1025307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TrueTypeFonts/>
  <w:saveSubsetFonts/>
  <w:activeWritingStyle w:appName="MSWord" w:lang="en-AU" w:vendorID="8" w:dllVersion="513" w:checkStyle="1"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567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 style="mso-wrap-style:tight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iwoAuthorID#0" w:val="SRZXPS"/>
    <w:docVar w:name="ciwoBusinessUnitId#0" w:val="313"/>
    <w:docVar w:name="ciwoEntityID#0" w:val="1"/>
    <w:docVar w:name="ciwoFormId#0" w:val="22"/>
    <w:docVar w:name="ciwoPaperType#0" w:val="DINA4"/>
    <w:docVar w:name="ciwoPrintLanguage#0" w:val="0"/>
    <w:docVar w:name="ciwoPrintLanguageId#0" w:val="#NULL#"/>
    <w:docVar w:name="ciwoPrintOrientation#0" w:val="0"/>
    <w:docVar w:name="ciwoStyleVersion" w:val="1"/>
    <w:docVar w:name="ciwoTemplateVersion" w:val="001"/>
    <w:docVar w:name="ciwoTemplateVersion#0" w:val="001"/>
    <w:docVar w:name="ciwoVersion#" w:val="3.0.0"/>
  </w:docVars>
  <w:rsids>
    <w:rsidRoot w:val="005A560E"/>
    <w:rsid w:val="0000247A"/>
    <w:rsid w:val="00003C96"/>
    <w:rsid w:val="0002397F"/>
    <w:rsid w:val="00057655"/>
    <w:rsid w:val="00075EF8"/>
    <w:rsid w:val="000909E7"/>
    <w:rsid w:val="000B1ECF"/>
    <w:rsid w:val="000E317A"/>
    <w:rsid w:val="000E31D7"/>
    <w:rsid w:val="000F75DD"/>
    <w:rsid w:val="00125635"/>
    <w:rsid w:val="00130FEB"/>
    <w:rsid w:val="00150489"/>
    <w:rsid w:val="0015076D"/>
    <w:rsid w:val="00152FA1"/>
    <w:rsid w:val="001571C7"/>
    <w:rsid w:val="0016297B"/>
    <w:rsid w:val="001842A5"/>
    <w:rsid w:val="001920B8"/>
    <w:rsid w:val="00197A05"/>
    <w:rsid w:val="00197A8E"/>
    <w:rsid w:val="001C73A7"/>
    <w:rsid w:val="001E1914"/>
    <w:rsid w:val="002773D1"/>
    <w:rsid w:val="002834C5"/>
    <w:rsid w:val="002A7371"/>
    <w:rsid w:val="002D472E"/>
    <w:rsid w:val="00305E7C"/>
    <w:rsid w:val="0030744F"/>
    <w:rsid w:val="003076FB"/>
    <w:rsid w:val="00307BF2"/>
    <w:rsid w:val="00333950"/>
    <w:rsid w:val="00365BFD"/>
    <w:rsid w:val="00375599"/>
    <w:rsid w:val="00376D09"/>
    <w:rsid w:val="003839A1"/>
    <w:rsid w:val="00386ECF"/>
    <w:rsid w:val="003A2F36"/>
    <w:rsid w:val="003A46E3"/>
    <w:rsid w:val="003B3D58"/>
    <w:rsid w:val="003C3392"/>
    <w:rsid w:val="003E0630"/>
    <w:rsid w:val="003F2899"/>
    <w:rsid w:val="00410935"/>
    <w:rsid w:val="00420ED8"/>
    <w:rsid w:val="00422265"/>
    <w:rsid w:val="00467266"/>
    <w:rsid w:val="00472380"/>
    <w:rsid w:val="00486A69"/>
    <w:rsid w:val="004D06A6"/>
    <w:rsid w:val="004D6778"/>
    <w:rsid w:val="00517142"/>
    <w:rsid w:val="005320D2"/>
    <w:rsid w:val="00546B13"/>
    <w:rsid w:val="00584A42"/>
    <w:rsid w:val="005A560E"/>
    <w:rsid w:val="005D1B54"/>
    <w:rsid w:val="0060758E"/>
    <w:rsid w:val="006119E6"/>
    <w:rsid w:val="00632892"/>
    <w:rsid w:val="00647E37"/>
    <w:rsid w:val="00675CF4"/>
    <w:rsid w:val="006A40D4"/>
    <w:rsid w:val="006C5C91"/>
    <w:rsid w:val="006D6970"/>
    <w:rsid w:val="00717F5C"/>
    <w:rsid w:val="00756C53"/>
    <w:rsid w:val="007B5465"/>
    <w:rsid w:val="007D1118"/>
    <w:rsid w:val="007E2E79"/>
    <w:rsid w:val="007F4A44"/>
    <w:rsid w:val="00805548"/>
    <w:rsid w:val="00842BAE"/>
    <w:rsid w:val="008530B8"/>
    <w:rsid w:val="00863C06"/>
    <w:rsid w:val="00865DD2"/>
    <w:rsid w:val="00871462"/>
    <w:rsid w:val="008A0F5E"/>
    <w:rsid w:val="008B74DE"/>
    <w:rsid w:val="008C405F"/>
    <w:rsid w:val="008C5DAA"/>
    <w:rsid w:val="008D62A9"/>
    <w:rsid w:val="00900607"/>
    <w:rsid w:val="0092102C"/>
    <w:rsid w:val="00924DDA"/>
    <w:rsid w:val="009444A5"/>
    <w:rsid w:val="00971024"/>
    <w:rsid w:val="00984DA4"/>
    <w:rsid w:val="009A2F80"/>
    <w:rsid w:val="009A72CF"/>
    <w:rsid w:val="009B1C70"/>
    <w:rsid w:val="009B1EAC"/>
    <w:rsid w:val="009C0C47"/>
    <w:rsid w:val="00A12535"/>
    <w:rsid w:val="00A21EDD"/>
    <w:rsid w:val="00A2203A"/>
    <w:rsid w:val="00A260CE"/>
    <w:rsid w:val="00A30F71"/>
    <w:rsid w:val="00A3264C"/>
    <w:rsid w:val="00A73E76"/>
    <w:rsid w:val="00AC6CB4"/>
    <w:rsid w:val="00B05913"/>
    <w:rsid w:val="00B54E03"/>
    <w:rsid w:val="00B81EDE"/>
    <w:rsid w:val="00BA1423"/>
    <w:rsid w:val="00BB41CB"/>
    <w:rsid w:val="00BC20A2"/>
    <w:rsid w:val="00BC3A38"/>
    <w:rsid w:val="00BF2FB4"/>
    <w:rsid w:val="00C17410"/>
    <w:rsid w:val="00CD5C7F"/>
    <w:rsid w:val="00CD6993"/>
    <w:rsid w:val="00D826AC"/>
    <w:rsid w:val="00D85567"/>
    <w:rsid w:val="00D85C6A"/>
    <w:rsid w:val="00DB19B7"/>
    <w:rsid w:val="00DC38DC"/>
    <w:rsid w:val="00DF129A"/>
    <w:rsid w:val="00DF72B9"/>
    <w:rsid w:val="00E20C4F"/>
    <w:rsid w:val="00E42270"/>
    <w:rsid w:val="00EB2DF0"/>
    <w:rsid w:val="00EC2961"/>
    <w:rsid w:val="00EC49FD"/>
    <w:rsid w:val="00ED10E1"/>
    <w:rsid w:val="00ED3C18"/>
    <w:rsid w:val="00EE5F45"/>
    <w:rsid w:val="00F11788"/>
    <w:rsid w:val="00F21B12"/>
    <w:rsid w:val="00F349A8"/>
    <w:rsid w:val="00F42A82"/>
    <w:rsid w:val="00F44EBA"/>
    <w:rsid w:val="00F83E0B"/>
    <w:rsid w:val="00FE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tight" fillcolor="white">
      <v:fill color="white"/>
    </o:shapedefaults>
    <o:shapelayout v:ext="edit">
      <o:idmap v:ext="edit" data="2"/>
    </o:shapelayout>
  </w:shapeDefaults>
  <w:decimalSymbol w:val=","/>
  <w:listSeparator w:val=";"/>
  <w14:docId w14:val="2CF80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4A5"/>
    <w:rPr>
      <w:rFonts w:ascii="SwissReSans" w:hAnsi="SwissReSans"/>
      <w:sz w:val="22"/>
      <w:lang w:val="en-GB" w:bidi="ar-SA"/>
    </w:rPr>
  </w:style>
  <w:style w:type="paragraph" w:styleId="Heading1">
    <w:name w:val="heading 1"/>
    <w:basedOn w:val="Normal"/>
    <w:next w:val="Normal"/>
    <w:qFormat/>
    <w:rsid w:val="009444A5"/>
    <w:pPr>
      <w:keepNext/>
      <w:spacing w:before="240" w:after="60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9444A5"/>
    <w:pPr>
      <w:keepNext/>
      <w:spacing w:before="240" w:after="60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9444A5"/>
    <w:pPr>
      <w:keepNext/>
      <w:spacing w:before="240" w:after="6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9444A5"/>
    <w:pPr>
      <w:keepNext/>
      <w:spacing w:before="240" w:after="60"/>
      <w:outlineLvl w:val="3"/>
    </w:pPr>
    <w:rPr>
      <w:sz w:val="26"/>
    </w:rPr>
  </w:style>
  <w:style w:type="paragraph" w:styleId="Heading5">
    <w:name w:val="heading 5"/>
    <w:basedOn w:val="Normal"/>
    <w:next w:val="Normal"/>
    <w:qFormat/>
    <w:rsid w:val="009444A5"/>
    <w:pPr>
      <w:spacing w:before="240" w:after="6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9444A5"/>
    <w:pPr>
      <w:spacing w:before="240" w:after="60"/>
      <w:outlineLvl w:val="5"/>
    </w:pPr>
  </w:style>
  <w:style w:type="paragraph" w:styleId="Heading7">
    <w:name w:val="heading 7"/>
    <w:basedOn w:val="Normal"/>
    <w:next w:val="Normal"/>
    <w:qFormat/>
    <w:rsid w:val="009444A5"/>
    <w:pPr>
      <w:spacing w:before="240"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9444A5"/>
    <w:pPr>
      <w:spacing w:before="240" w:after="60"/>
      <w:outlineLvl w:val="7"/>
    </w:pPr>
  </w:style>
  <w:style w:type="paragraph" w:styleId="Heading9">
    <w:name w:val="heading 9"/>
    <w:basedOn w:val="Normal"/>
    <w:next w:val="Normal"/>
    <w:qFormat/>
    <w:rsid w:val="009444A5"/>
    <w:pPr>
      <w:spacing w:before="240" w:after="6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C20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BC20A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67266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467266"/>
    <w:pPr>
      <w:spacing w:after="120"/>
      <w:ind w:left="1440" w:right="1440"/>
    </w:pPr>
  </w:style>
  <w:style w:type="paragraph" w:styleId="BodyText">
    <w:name w:val="Body Text"/>
    <w:basedOn w:val="Normal"/>
    <w:rsid w:val="00467266"/>
    <w:pPr>
      <w:spacing w:after="120"/>
    </w:pPr>
  </w:style>
  <w:style w:type="paragraph" w:styleId="BodyText2">
    <w:name w:val="Body Text 2"/>
    <w:basedOn w:val="Normal"/>
    <w:rsid w:val="00467266"/>
    <w:pPr>
      <w:spacing w:after="120" w:line="480" w:lineRule="auto"/>
    </w:pPr>
  </w:style>
  <w:style w:type="paragraph" w:styleId="BodyText3">
    <w:name w:val="Body Text 3"/>
    <w:basedOn w:val="Normal"/>
    <w:rsid w:val="00467266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467266"/>
    <w:pPr>
      <w:ind w:firstLine="210"/>
    </w:pPr>
  </w:style>
  <w:style w:type="paragraph" w:styleId="BodyTextIndent">
    <w:name w:val="Body Text Indent"/>
    <w:basedOn w:val="Normal"/>
    <w:rsid w:val="00467266"/>
    <w:pPr>
      <w:spacing w:after="120"/>
      <w:ind w:left="283"/>
    </w:pPr>
  </w:style>
  <w:style w:type="paragraph" w:styleId="BodyTextFirstIndent2">
    <w:name w:val="Body Text First Indent 2"/>
    <w:basedOn w:val="BodyTextIndent"/>
    <w:rsid w:val="00467266"/>
    <w:pPr>
      <w:ind w:firstLine="210"/>
    </w:pPr>
  </w:style>
  <w:style w:type="paragraph" w:styleId="BodyTextIndent2">
    <w:name w:val="Body Text Indent 2"/>
    <w:basedOn w:val="Normal"/>
    <w:rsid w:val="00467266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467266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467266"/>
    <w:pPr>
      <w:spacing w:before="120" w:after="120"/>
    </w:pPr>
    <w:rPr>
      <w:b/>
      <w:bCs/>
      <w:sz w:val="20"/>
    </w:rPr>
  </w:style>
  <w:style w:type="paragraph" w:styleId="Closing">
    <w:name w:val="Closing"/>
    <w:basedOn w:val="Normal"/>
    <w:rsid w:val="00467266"/>
    <w:pPr>
      <w:ind w:left="4252"/>
    </w:pPr>
  </w:style>
  <w:style w:type="character" w:styleId="CommentReference">
    <w:name w:val="annotation reference"/>
    <w:basedOn w:val="DefaultParagraphFont"/>
    <w:semiHidden/>
    <w:rsid w:val="00467266"/>
    <w:rPr>
      <w:sz w:val="16"/>
      <w:szCs w:val="16"/>
      <w:lang w:val="en-GB"/>
    </w:rPr>
  </w:style>
  <w:style w:type="paragraph" w:styleId="CommentText">
    <w:name w:val="annotation text"/>
    <w:basedOn w:val="Normal"/>
    <w:semiHidden/>
    <w:rsid w:val="00467266"/>
    <w:rPr>
      <w:sz w:val="20"/>
    </w:rPr>
  </w:style>
  <w:style w:type="paragraph" w:styleId="CommentSubject">
    <w:name w:val="annotation subject"/>
    <w:basedOn w:val="CommentText"/>
    <w:next w:val="CommentText"/>
    <w:semiHidden/>
    <w:rsid w:val="00467266"/>
    <w:rPr>
      <w:b/>
      <w:bCs/>
    </w:rPr>
  </w:style>
  <w:style w:type="paragraph" w:styleId="Date">
    <w:name w:val="Date"/>
    <w:basedOn w:val="Normal"/>
    <w:next w:val="Normal"/>
    <w:rsid w:val="00467266"/>
  </w:style>
  <w:style w:type="paragraph" w:styleId="DocumentMap">
    <w:name w:val="Document Map"/>
    <w:basedOn w:val="Normal"/>
    <w:semiHidden/>
    <w:rsid w:val="00467266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467266"/>
  </w:style>
  <w:style w:type="character" w:styleId="Emphasis">
    <w:name w:val="Emphasis"/>
    <w:basedOn w:val="DefaultParagraphFont"/>
    <w:qFormat/>
    <w:rsid w:val="00467266"/>
    <w:rPr>
      <w:i/>
      <w:iCs/>
    </w:rPr>
  </w:style>
  <w:style w:type="character" w:styleId="EndnoteReference">
    <w:name w:val="endnote reference"/>
    <w:basedOn w:val="DefaultParagraphFont"/>
    <w:semiHidden/>
    <w:rsid w:val="00467266"/>
    <w:rPr>
      <w:vertAlign w:val="superscript"/>
    </w:rPr>
  </w:style>
  <w:style w:type="paragraph" w:styleId="EndnoteText">
    <w:name w:val="endnote text"/>
    <w:basedOn w:val="Normal"/>
    <w:semiHidden/>
    <w:rsid w:val="00467266"/>
    <w:rPr>
      <w:sz w:val="20"/>
    </w:rPr>
  </w:style>
  <w:style w:type="paragraph" w:styleId="EnvelopeAddress">
    <w:name w:val="envelope address"/>
    <w:basedOn w:val="Normal"/>
    <w:rsid w:val="0046726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467266"/>
    <w:rPr>
      <w:rFonts w:ascii="Arial" w:hAnsi="Arial" w:cs="Arial"/>
      <w:sz w:val="20"/>
    </w:rPr>
  </w:style>
  <w:style w:type="character" w:styleId="FollowedHyperlink">
    <w:name w:val="FollowedHyperlink"/>
    <w:basedOn w:val="DefaultParagraphFont"/>
    <w:rsid w:val="00467266"/>
    <w:rPr>
      <w:color w:val="800080"/>
      <w:u w:val="single"/>
    </w:rPr>
  </w:style>
  <w:style w:type="character" w:styleId="FootnoteReference">
    <w:name w:val="footnote reference"/>
    <w:basedOn w:val="DefaultParagraphFont"/>
    <w:semiHidden/>
    <w:rsid w:val="00467266"/>
    <w:rPr>
      <w:vertAlign w:val="superscript"/>
    </w:rPr>
  </w:style>
  <w:style w:type="paragraph" w:styleId="FootnoteText">
    <w:name w:val="footnote text"/>
    <w:basedOn w:val="Normal"/>
    <w:semiHidden/>
    <w:rsid w:val="00467266"/>
    <w:rPr>
      <w:sz w:val="20"/>
    </w:rPr>
  </w:style>
  <w:style w:type="character" w:styleId="HTMLAcronym">
    <w:name w:val="HTML Acronym"/>
    <w:basedOn w:val="DefaultParagraphFont"/>
    <w:rsid w:val="00467266"/>
  </w:style>
  <w:style w:type="paragraph" w:styleId="HTMLAddress">
    <w:name w:val="HTML Address"/>
    <w:basedOn w:val="Normal"/>
    <w:rsid w:val="00467266"/>
    <w:rPr>
      <w:i/>
      <w:iCs/>
    </w:rPr>
  </w:style>
  <w:style w:type="character" w:styleId="HTMLCite">
    <w:name w:val="HTML Cite"/>
    <w:basedOn w:val="DefaultParagraphFont"/>
    <w:rsid w:val="00467266"/>
    <w:rPr>
      <w:i/>
      <w:iCs/>
    </w:rPr>
  </w:style>
  <w:style w:type="character" w:styleId="HTMLCode">
    <w:name w:val="HTML Code"/>
    <w:basedOn w:val="DefaultParagraphFont"/>
    <w:rsid w:val="00467266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rsid w:val="00467266"/>
    <w:rPr>
      <w:i/>
      <w:iCs/>
    </w:rPr>
  </w:style>
  <w:style w:type="character" w:styleId="HTMLKeyboard">
    <w:name w:val="HTML Keyboard"/>
    <w:basedOn w:val="DefaultParagraphFont"/>
    <w:rsid w:val="00467266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rsid w:val="00467266"/>
    <w:rPr>
      <w:rFonts w:ascii="Courier New" w:hAnsi="Courier New" w:cs="Courier New"/>
      <w:sz w:val="20"/>
    </w:rPr>
  </w:style>
  <w:style w:type="character" w:styleId="HTMLSample">
    <w:name w:val="HTML Sample"/>
    <w:basedOn w:val="DefaultParagraphFont"/>
    <w:rsid w:val="00467266"/>
    <w:rPr>
      <w:rFonts w:ascii="Courier New" w:hAnsi="Courier New" w:cs="Courier New"/>
    </w:rPr>
  </w:style>
  <w:style w:type="character" w:styleId="HTMLTypewriter">
    <w:name w:val="HTML Typewriter"/>
    <w:basedOn w:val="DefaultParagraphFont"/>
    <w:rsid w:val="00467266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rsid w:val="00467266"/>
    <w:rPr>
      <w:i/>
      <w:iCs/>
    </w:rPr>
  </w:style>
  <w:style w:type="character" w:styleId="Hyperlink">
    <w:name w:val="Hyperlink"/>
    <w:basedOn w:val="DefaultParagraphFont"/>
    <w:uiPriority w:val="99"/>
    <w:rsid w:val="00467266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467266"/>
    <w:pPr>
      <w:ind w:left="220" w:hanging="220"/>
    </w:pPr>
  </w:style>
  <w:style w:type="paragraph" w:styleId="Index2">
    <w:name w:val="index 2"/>
    <w:basedOn w:val="Normal"/>
    <w:next w:val="Normal"/>
    <w:autoRedefine/>
    <w:semiHidden/>
    <w:rsid w:val="00467266"/>
    <w:pPr>
      <w:ind w:left="440" w:hanging="220"/>
    </w:pPr>
  </w:style>
  <w:style w:type="paragraph" w:styleId="Index3">
    <w:name w:val="index 3"/>
    <w:basedOn w:val="Normal"/>
    <w:next w:val="Normal"/>
    <w:autoRedefine/>
    <w:semiHidden/>
    <w:rsid w:val="00467266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467266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467266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467266"/>
    <w:pPr>
      <w:ind w:left="1320" w:hanging="220"/>
    </w:pPr>
  </w:style>
  <w:style w:type="paragraph" w:styleId="Index7">
    <w:name w:val="index 7"/>
    <w:basedOn w:val="Normal"/>
    <w:next w:val="Normal"/>
    <w:autoRedefine/>
    <w:semiHidden/>
    <w:rsid w:val="00467266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467266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467266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467266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467266"/>
  </w:style>
  <w:style w:type="paragraph" w:styleId="List">
    <w:name w:val="List"/>
    <w:basedOn w:val="Normal"/>
    <w:rsid w:val="00467266"/>
    <w:pPr>
      <w:ind w:left="283" w:hanging="283"/>
    </w:pPr>
  </w:style>
  <w:style w:type="paragraph" w:styleId="List2">
    <w:name w:val="List 2"/>
    <w:basedOn w:val="Normal"/>
    <w:rsid w:val="00467266"/>
    <w:pPr>
      <w:ind w:left="566" w:hanging="283"/>
    </w:pPr>
  </w:style>
  <w:style w:type="paragraph" w:styleId="List3">
    <w:name w:val="List 3"/>
    <w:basedOn w:val="Normal"/>
    <w:rsid w:val="00467266"/>
    <w:pPr>
      <w:ind w:left="849" w:hanging="283"/>
    </w:pPr>
  </w:style>
  <w:style w:type="paragraph" w:styleId="List4">
    <w:name w:val="List 4"/>
    <w:basedOn w:val="Normal"/>
    <w:rsid w:val="00467266"/>
    <w:pPr>
      <w:ind w:left="1132" w:hanging="283"/>
    </w:pPr>
  </w:style>
  <w:style w:type="paragraph" w:styleId="List5">
    <w:name w:val="List 5"/>
    <w:basedOn w:val="Normal"/>
    <w:rsid w:val="00467266"/>
    <w:pPr>
      <w:ind w:left="1415" w:hanging="283"/>
    </w:pPr>
  </w:style>
  <w:style w:type="paragraph" w:styleId="ListBullet">
    <w:name w:val="List Bullet"/>
    <w:basedOn w:val="Normal"/>
    <w:autoRedefine/>
    <w:rsid w:val="00467266"/>
    <w:pPr>
      <w:numPr>
        <w:numId w:val="1"/>
      </w:numPr>
    </w:pPr>
  </w:style>
  <w:style w:type="paragraph" w:styleId="ListBullet2">
    <w:name w:val="List Bullet 2"/>
    <w:basedOn w:val="Normal"/>
    <w:autoRedefine/>
    <w:rsid w:val="00467266"/>
    <w:pPr>
      <w:numPr>
        <w:numId w:val="2"/>
      </w:numPr>
    </w:pPr>
  </w:style>
  <w:style w:type="paragraph" w:styleId="ListBullet3">
    <w:name w:val="List Bullet 3"/>
    <w:basedOn w:val="Normal"/>
    <w:autoRedefine/>
    <w:rsid w:val="00467266"/>
    <w:pPr>
      <w:numPr>
        <w:numId w:val="3"/>
      </w:numPr>
    </w:pPr>
  </w:style>
  <w:style w:type="paragraph" w:styleId="ListBullet4">
    <w:name w:val="List Bullet 4"/>
    <w:basedOn w:val="Normal"/>
    <w:autoRedefine/>
    <w:rsid w:val="00467266"/>
    <w:pPr>
      <w:numPr>
        <w:numId w:val="4"/>
      </w:numPr>
    </w:pPr>
  </w:style>
  <w:style w:type="paragraph" w:styleId="ListBullet5">
    <w:name w:val="List Bullet 5"/>
    <w:basedOn w:val="Normal"/>
    <w:autoRedefine/>
    <w:rsid w:val="00467266"/>
    <w:pPr>
      <w:numPr>
        <w:numId w:val="5"/>
      </w:numPr>
    </w:pPr>
  </w:style>
  <w:style w:type="paragraph" w:styleId="ListContinue">
    <w:name w:val="List Continue"/>
    <w:basedOn w:val="Normal"/>
    <w:rsid w:val="00467266"/>
    <w:pPr>
      <w:spacing w:after="120"/>
      <w:ind w:left="283"/>
    </w:pPr>
  </w:style>
  <w:style w:type="paragraph" w:styleId="ListContinue2">
    <w:name w:val="List Continue 2"/>
    <w:basedOn w:val="Normal"/>
    <w:rsid w:val="00467266"/>
    <w:pPr>
      <w:spacing w:after="120"/>
      <w:ind w:left="566"/>
    </w:pPr>
  </w:style>
  <w:style w:type="paragraph" w:styleId="ListContinue3">
    <w:name w:val="List Continue 3"/>
    <w:basedOn w:val="Normal"/>
    <w:rsid w:val="00467266"/>
    <w:pPr>
      <w:spacing w:after="120"/>
      <w:ind w:left="849"/>
    </w:pPr>
  </w:style>
  <w:style w:type="paragraph" w:styleId="ListContinue4">
    <w:name w:val="List Continue 4"/>
    <w:basedOn w:val="Normal"/>
    <w:rsid w:val="00467266"/>
    <w:pPr>
      <w:spacing w:after="120"/>
      <w:ind w:left="1132"/>
    </w:pPr>
  </w:style>
  <w:style w:type="paragraph" w:styleId="ListContinue5">
    <w:name w:val="List Continue 5"/>
    <w:basedOn w:val="Normal"/>
    <w:rsid w:val="00467266"/>
    <w:pPr>
      <w:spacing w:after="120"/>
      <w:ind w:left="1415"/>
    </w:pPr>
  </w:style>
  <w:style w:type="paragraph" w:styleId="ListNumber">
    <w:name w:val="List Number"/>
    <w:basedOn w:val="Normal"/>
    <w:rsid w:val="00467266"/>
    <w:pPr>
      <w:numPr>
        <w:numId w:val="6"/>
      </w:numPr>
    </w:pPr>
  </w:style>
  <w:style w:type="paragraph" w:styleId="ListNumber2">
    <w:name w:val="List Number 2"/>
    <w:basedOn w:val="Normal"/>
    <w:rsid w:val="00467266"/>
    <w:pPr>
      <w:numPr>
        <w:numId w:val="7"/>
      </w:numPr>
    </w:pPr>
  </w:style>
  <w:style w:type="paragraph" w:styleId="ListNumber3">
    <w:name w:val="List Number 3"/>
    <w:basedOn w:val="Normal"/>
    <w:rsid w:val="00467266"/>
    <w:pPr>
      <w:numPr>
        <w:numId w:val="8"/>
      </w:numPr>
    </w:pPr>
  </w:style>
  <w:style w:type="paragraph" w:styleId="ListNumber4">
    <w:name w:val="List Number 4"/>
    <w:basedOn w:val="Normal"/>
    <w:rsid w:val="00467266"/>
    <w:pPr>
      <w:numPr>
        <w:numId w:val="9"/>
      </w:numPr>
    </w:pPr>
  </w:style>
  <w:style w:type="paragraph" w:styleId="ListNumber5">
    <w:name w:val="List Number 5"/>
    <w:basedOn w:val="Normal"/>
    <w:rsid w:val="00467266"/>
    <w:pPr>
      <w:numPr>
        <w:numId w:val="10"/>
      </w:numPr>
    </w:pPr>
  </w:style>
  <w:style w:type="paragraph" w:styleId="MacroText">
    <w:name w:val="macro"/>
    <w:semiHidden/>
    <w:rsid w:val="004672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GB" w:bidi="ar-SA"/>
    </w:rPr>
  </w:style>
  <w:style w:type="paragraph" w:styleId="MessageHeader">
    <w:name w:val="Message Header"/>
    <w:basedOn w:val="Normal"/>
    <w:rsid w:val="004672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467266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rsid w:val="00467266"/>
    <w:pPr>
      <w:ind w:left="567"/>
    </w:pPr>
  </w:style>
  <w:style w:type="paragraph" w:styleId="NoteHeading">
    <w:name w:val="Note Heading"/>
    <w:basedOn w:val="Normal"/>
    <w:next w:val="Normal"/>
    <w:rsid w:val="00467266"/>
  </w:style>
  <w:style w:type="character" w:styleId="PageNumber">
    <w:name w:val="page number"/>
    <w:basedOn w:val="DefaultParagraphFont"/>
    <w:rsid w:val="00467266"/>
  </w:style>
  <w:style w:type="paragraph" w:styleId="PlainText">
    <w:name w:val="Plain Text"/>
    <w:basedOn w:val="Normal"/>
    <w:rsid w:val="00467266"/>
    <w:rPr>
      <w:rFonts w:ascii="Courier New" w:hAnsi="Courier New" w:cs="Courier New"/>
      <w:sz w:val="20"/>
    </w:rPr>
  </w:style>
  <w:style w:type="paragraph" w:styleId="Salutation">
    <w:name w:val="Salutation"/>
    <w:basedOn w:val="Normal"/>
    <w:next w:val="Normal"/>
    <w:rsid w:val="00467266"/>
  </w:style>
  <w:style w:type="paragraph" w:styleId="Signature">
    <w:name w:val="Signature"/>
    <w:basedOn w:val="Normal"/>
    <w:rsid w:val="00467266"/>
    <w:pPr>
      <w:ind w:left="4252"/>
    </w:pPr>
  </w:style>
  <w:style w:type="character" w:styleId="Strong">
    <w:name w:val="Strong"/>
    <w:basedOn w:val="DefaultParagraphFont"/>
    <w:qFormat/>
    <w:rsid w:val="00467266"/>
    <w:rPr>
      <w:b/>
      <w:bCs/>
    </w:rPr>
  </w:style>
  <w:style w:type="paragraph" w:styleId="Subtitle">
    <w:name w:val="Subtitle"/>
    <w:basedOn w:val="Normal"/>
    <w:qFormat/>
    <w:rsid w:val="00467266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rsid w:val="0046726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46726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46726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46726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46726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46726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467266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46726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467266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467266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467266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46726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467266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467266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467266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46726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46726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467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rsid w:val="0046726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467266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467266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467266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467266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46726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46726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46726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467266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46726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46726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46726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46726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467266"/>
    <w:pPr>
      <w:ind w:left="220" w:hanging="220"/>
    </w:pPr>
  </w:style>
  <w:style w:type="paragraph" w:styleId="TableofFigures">
    <w:name w:val="table of figures"/>
    <w:basedOn w:val="Normal"/>
    <w:next w:val="Normal"/>
    <w:semiHidden/>
    <w:rsid w:val="00467266"/>
    <w:pPr>
      <w:ind w:left="440" w:hanging="440"/>
    </w:pPr>
  </w:style>
  <w:style w:type="table" w:styleId="TableProfessional">
    <w:name w:val="Table Professional"/>
    <w:basedOn w:val="TableNormal"/>
    <w:rsid w:val="0046726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467266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46726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467266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46726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46726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467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467266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46726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467266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46726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67266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rsid w:val="00467266"/>
  </w:style>
  <w:style w:type="paragraph" w:styleId="TOC2">
    <w:name w:val="toc 2"/>
    <w:basedOn w:val="Normal"/>
    <w:next w:val="Normal"/>
    <w:autoRedefine/>
    <w:semiHidden/>
    <w:rsid w:val="00467266"/>
    <w:pPr>
      <w:ind w:left="220"/>
    </w:pPr>
  </w:style>
  <w:style w:type="paragraph" w:styleId="TOC3">
    <w:name w:val="toc 3"/>
    <w:basedOn w:val="Normal"/>
    <w:next w:val="Normal"/>
    <w:autoRedefine/>
    <w:semiHidden/>
    <w:rsid w:val="00467266"/>
    <w:pPr>
      <w:ind w:left="440"/>
    </w:pPr>
  </w:style>
  <w:style w:type="paragraph" w:styleId="TOC4">
    <w:name w:val="toc 4"/>
    <w:basedOn w:val="Normal"/>
    <w:next w:val="Normal"/>
    <w:autoRedefine/>
    <w:semiHidden/>
    <w:rsid w:val="00467266"/>
    <w:pPr>
      <w:ind w:left="660"/>
    </w:pPr>
  </w:style>
  <w:style w:type="paragraph" w:styleId="TOC5">
    <w:name w:val="toc 5"/>
    <w:basedOn w:val="Normal"/>
    <w:next w:val="Normal"/>
    <w:autoRedefine/>
    <w:semiHidden/>
    <w:rsid w:val="00467266"/>
    <w:pPr>
      <w:ind w:left="880"/>
    </w:pPr>
  </w:style>
  <w:style w:type="paragraph" w:styleId="TOC6">
    <w:name w:val="toc 6"/>
    <w:basedOn w:val="Normal"/>
    <w:next w:val="Normal"/>
    <w:autoRedefine/>
    <w:semiHidden/>
    <w:rsid w:val="00467266"/>
    <w:pPr>
      <w:ind w:left="1100"/>
    </w:pPr>
  </w:style>
  <w:style w:type="paragraph" w:styleId="TOC7">
    <w:name w:val="toc 7"/>
    <w:basedOn w:val="Normal"/>
    <w:next w:val="Normal"/>
    <w:autoRedefine/>
    <w:semiHidden/>
    <w:rsid w:val="00467266"/>
    <w:pPr>
      <w:ind w:left="1320"/>
    </w:pPr>
  </w:style>
  <w:style w:type="paragraph" w:styleId="TOC8">
    <w:name w:val="toc 8"/>
    <w:basedOn w:val="Normal"/>
    <w:next w:val="Normal"/>
    <w:autoRedefine/>
    <w:semiHidden/>
    <w:rsid w:val="00467266"/>
    <w:pPr>
      <w:ind w:left="1540"/>
    </w:pPr>
  </w:style>
  <w:style w:type="paragraph" w:styleId="TOC9">
    <w:name w:val="toc 9"/>
    <w:basedOn w:val="Normal"/>
    <w:next w:val="Normal"/>
    <w:autoRedefine/>
    <w:semiHidden/>
    <w:rsid w:val="00467266"/>
    <w:pPr>
      <w:ind w:left="1760"/>
    </w:pPr>
  </w:style>
  <w:style w:type="character" w:customStyle="1" w:styleId="FooterChar">
    <w:name w:val="Footer Char"/>
    <w:basedOn w:val="DefaultParagraphFont"/>
    <w:link w:val="Footer"/>
    <w:uiPriority w:val="99"/>
    <w:rsid w:val="009B1C70"/>
    <w:rPr>
      <w:rFonts w:ascii="SwissReSans" w:hAnsi="SwissReSans"/>
      <w:sz w:val="22"/>
      <w:lang w:val="en-GB" w:bidi="ar-SA"/>
    </w:rPr>
  </w:style>
  <w:style w:type="paragraph" w:styleId="ListParagraph">
    <w:name w:val="List Paragraph"/>
    <w:basedOn w:val="Normal"/>
    <w:uiPriority w:val="34"/>
    <w:qFormat/>
    <w:rsid w:val="000E317A"/>
    <w:pPr>
      <w:ind w:left="720"/>
      <w:contextualSpacing/>
    </w:pPr>
  </w:style>
  <w:style w:type="paragraph" w:customStyle="1" w:styleId="wordsection1">
    <w:name w:val="wordsection1"/>
    <w:basedOn w:val="Normal"/>
    <w:uiPriority w:val="99"/>
    <w:rsid w:val="00BA142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F34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8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wissre.com/corporatesolutionsbrasil" TargetMode="External"/><Relationship Id="rId1" Type="http://schemas.openxmlformats.org/officeDocument/2006/relationships/hyperlink" Target="http://www.swissre.com/corporatesolution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Brandic\Word\Templates\More\Corporate%20Solutions\Manual%20-%20C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5C008-5C5F-4633-8D80-C155F25D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 - CS</Template>
  <TotalTime>0</TotalTime>
  <Pages>1</Pages>
  <Words>258</Words>
  <Characters>2419</Characters>
  <Application>Microsoft Office Word</Application>
  <DocSecurity>0</DocSecurity>
  <PresentationFormat/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1901-01-01T03:00:00Z</cp:lastPrinted>
  <dcterms:created xsi:type="dcterms:W3CDTF">2024-09-16T19:23:00Z</dcterms:created>
  <dcterms:modified xsi:type="dcterms:W3CDTF">2024-09-16T19:35:00Z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0c2fedb-0da6-4717-8531-d16a1b9930f4_Enabled">
    <vt:lpwstr>True</vt:lpwstr>
  </property>
  <property fmtid="{D5CDD505-2E9C-101B-9397-08002B2CF9AE}" pid="3" name="MSIP_Label_90c2fedb-0da6-4717-8531-d16a1b9930f4_SiteId">
    <vt:lpwstr>45597f60-6e37-4be7-acfb-4c9e23b261ea</vt:lpwstr>
  </property>
  <property fmtid="{D5CDD505-2E9C-101B-9397-08002B2CF9AE}" pid="4" name="MSIP_Label_90c2fedb-0da6-4717-8531-d16a1b9930f4_Owner">
    <vt:lpwstr>Ricardo_Anselmo@rcomext.com</vt:lpwstr>
  </property>
  <property fmtid="{D5CDD505-2E9C-101B-9397-08002B2CF9AE}" pid="5" name="MSIP_Label_90c2fedb-0da6-4717-8531-d16a1b9930f4_SetDate">
    <vt:lpwstr>2019-08-16T19:54:37.9096996Z</vt:lpwstr>
  </property>
  <property fmtid="{D5CDD505-2E9C-101B-9397-08002B2CF9AE}" pid="6" name="MSIP_Label_90c2fedb-0da6-4717-8531-d16a1b9930f4_Name">
    <vt:lpwstr>Internal</vt:lpwstr>
  </property>
  <property fmtid="{D5CDD505-2E9C-101B-9397-08002B2CF9AE}" pid="7" name="MSIP_Label_90c2fedb-0da6-4717-8531-d16a1b9930f4_Application">
    <vt:lpwstr>Microsoft Azure Information Protection</vt:lpwstr>
  </property>
  <property fmtid="{D5CDD505-2E9C-101B-9397-08002B2CF9AE}" pid="8" name="MSIP_Label_90c2fedb-0da6-4717-8531-d16a1b9930f4_Extended_MSFT_Method">
    <vt:lpwstr>Automatic</vt:lpwstr>
  </property>
  <property fmtid="{D5CDD505-2E9C-101B-9397-08002B2CF9AE}" pid="9" name="Sensitivity">
    <vt:lpwstr>Internal</vt:lpwstr>
  </property>
</Properties>
</file>